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4E3A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514773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7D2DF83A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6798D050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6C7C880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007B046F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A65B6EC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7B272FB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295F26E3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42639DC5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2A8571A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0F222D5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D31C1CA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68E43DCB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172385AA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milimex  Apodaca nuevo león </w:t>
      </w:r>
    </w:p>
    <w:p w14:paraId="48CB9A55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45EC84F9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1DB612FC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6D030ECF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0D6650"/>
    <w:rsid w:val="00237D43"/>
    <w:rsid w:val="00280DA7"/>
    <w:rsid w:val="003762CC"/>
    <w:rsid w:val="003B510E"/>
    <w:rsid w:val="005328DD"/>
    <w:rsid w:val="005459AE"/>
    <w:rsid w:val="00577217"/>
    <w:rsid w:val="005A04E3"/>
    <w:rsid w:val="005F2433"/>
    <w:rsid w:val="005F4C82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605A"/>
    <w:rsid w:val="00CB78B3"/>
    <w:rsid w:val="00D046FB"/>
    <w:rsid w:val="00F80A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4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14</cp:revision>
  <dcterms:created xsi:type="dcterms:W3CDTF">2018-11-08T01:08:00Z</dcterms:created>
  <dcterms:modified xsi:type="dcterms:W3CDTF">2021-08-26T15:58:00Z</dcterms:modified>
</cp:coreProperties>
</file>