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0570C3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02C3A2E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64DA38E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0B8846F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06178B6A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504C0386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42FCB235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34D8546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FFECF74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6D698D40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055CB0B0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4FF2FAB9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7895A2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2B5581C9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A60C527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78276F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458DA4F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65FF6BA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6E34"/>
    <w:rsid w:val="000D4500"/>
    <w:rsid w:val="00180B16"/>
    <w:rsid w:val="0021559A"/>
    <w:rsid w:val="002B53C2"/>
    <w:rsid w:val="002E4095"/>
    <w:rsid w:val="002F0966"/>
    <w:rsid w:val="004606EE"/>
    <w:rsid w:val="005F2433"/>
    <w:rsid w:val="00633E77"/>
    <w:rsid w:val="00677F49"/>
    <w:rsid w:val="00975ACC"/>
    <w:rsid w:val="009A3920"/>
    <w:rsid w:val="009B54C6"/>
    <w:rsid w:val="00A20002"/>
    <w:rsid w:val="00A32451"/>
    <w:rsid w:val="00C71AA1"/>
    <w:rsid w:val="00D046FB"/>
    <w:rsid w:val="00DA705B"/>
    <w:rsid w:val="00DE6B2C"/>
    <w:rsid w:val="00E45157"/>
    <w:rsid w:val="00ED4994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398A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8E11E-2DBF-4D90-A012-4DD9A8C4A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25</TotalTime>
  <Pages>1</Pages>
  <Words>47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19</cp:revision>
  <dcterms:created xsi:type="dcterms:W3CDTF">2018-11-08T00:46:00Z</dcterms:created>
  <dcterms:modified xsi:type="dcterms:W3CDTF">2021-08-18T03:53:00Z</dcterms:modified>
</cp:coreProperties>
</file>