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456CE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8711AD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61E7F7F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B0DEE1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707503E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5424DE8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257916A4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31665D42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F1471F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0E65B5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</w:t>
      </w:r>
      <w:proofErr w:type="gramStart"/>
      <w:r>
        <w:rPr>
          <w:rFonts w:ascii="Arial" w:hAnsi="Arial" w:cs="Arial"/>
          <w:b/>
          <w:sz w:val="24"/>
          <w:szCs w:val="24"/>
        </w:rPr>
        <w:t>:SAN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JOSE, HUEHUETLÁN</w:t>
      </w:r>
    </w:p>
    <w:p w14:paraId="6EF2B65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704B0D4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0A4A95E6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6A655851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CFA0B5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F92FD3A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3509590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2A891BF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bookmarkEnd w:id="0"/>
    <w:p w14:paraId="57EC1511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733B8"/>
    <w:rsid w:val="003256A9"/>
    <w:rsid w:val="003F0B3F"/>
    <w:rsid w:val="005B657B"/>
    <w:rsid w:val="005F08D6"/>
    <w:rsid w:val="005F2433"/>
    <w:rsid w:val="006442BC"/>
    <w:rsid w:val="00677F49"/>
    <w:rsid w:val="006900FC"/>
    <w:rsid w:val="00727EE9"/>
    <w:rsid w:val="009A3920"/>
    <w:rsid w:val="009E0F48"/>
    <w:rsid w:val="00A90E03"/>
    <w:rsid w:val="00AC399B"/>
    <w:rsid w:val="00CB2127"/>
    <w:rsid w:val="00D42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0A974"/>
  <w15:docId w15:val="{30EE4846-FF72-4953-997F-8E2111FE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11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14</cp:revision>
  <dcterms:created xsi:type="dcterms:W3CDTF">2018-11-08T00:45:00Z</dcterms:created>
  <dcterms:modified xsi:type="dcterms:W3CDTF">2021-02-09T19:21:00Z</dcterms:modified>
</cp:coreProperties>
</file>