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5F7B" w:rsidRDefault="00F25F7B" w:rsidP="00C740C3">
      <w:pPr>
        <w:pStyle w:val="Ttulo"/>
        <w:rPr>
          <w:noProof/>
        </w:rPr>
      </w:pPr>
      <w:bookmarkStart w:id="0" w:name="_GoBack"/>
      <w:bookmarkEnd w:id="0"/>
      <w:r>
        <w:rPr>
          <w:noProof/>
          <w:lang w:val="es-MX" w:eastAsia="es-MX"/>
        </w:rPr>
        <w:t xml:space="preserve">                                                                </w:t>
      </w:r>
      <w:r w:rsidRPr="003B0FE9">
        <w:rPr>
          <w:noProof/>
          <w:lang w:val="es-MX" w:eastAsia="es-MX"/>
        </w:rPr>
        <w:drawing>
          <wp:inline distT="0" distB="0" distL="0" distR="0" wp14:anchorId="52CBB04E" wp14:editId="6B378051">
            <wp:extent cx="1143000" cy="113347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9">
                      <a:clrChange>
                        <a:clrFrom>
                          <a:srgbClr val="FDFDFD"/>
                        </a:clrFrom>
                        <a:clrTo>
                          <a:srgbClr val="FDFDFD">
                            <a:alpha val="0"/>
                          </a:srgbClr>
                        </a:clrTo>
                      </a:clrChange>
                      <a:extLst>
                        <a:ext uri="{28A0092B-C50C-407E-A947-70E740481C1C}">
                          <a14:useLocalDpi xmlns:a14="http://schemas.microsoft.com/office/drawing/2010/main" val="0"/>
                        </a:ext>
                      </a:extLst>
                    </a:blip>
                    <a:srcRect t="9274" r="84459" b="-2"/>
                    <a:stretch>
                      <a:fillRect/>
                    </a:stretch>
                  </pic:blipFill>
                  <pic:spPr bwMode="auto">
                    <a:xfrm>
                      <a:off x="0" y="0"/>
                      <a:ext cx="1143000" cy="1133475"/>
                    </a:xfrm>
                    <a:prstGeom prst="rect">
                      <a:avLst/>
                    </a:prstGeom>
                    <a:noFill/>
                    <a:ln>
                      <a:noFill/>
                    </a:ln>
                  </pic:spPr>
                </pic:pic>
              </a:graphicData>
            </a:graphic>
          </wp:inline>
        </w:drawing>
      </w:r>
    </w:p>
    <w:p w:rsidR="00C740C3" w:rsidRDefault="00953657" w:rsidP="00C740C3">
      <w:pPr>
        <w:pStyle w:val="Ttulo"/>
        <w:rPr>
          <w:noProof/>
        </w:rPr>
      </w:pPr>
      <w:r>
        <w:rPr>
          <w:noProof/>
        </w:rPr>
        <w:t xml:space="preserve">LIC. </w:t>
      </w:r>
      <w:r w:rsidR="00F16026">
        <w:rPr>
          <w:noProof/>
        </w:rPr>
        <w:t>CARLOS JESUS LARRAGA LIZCANO</w:t>
      </w:r>
    </w:p>
    <w:p w:rsidR="004967A7" w:rsidRDefault="007B6346">
      <w:pPr>
        <w:rPr>
          <w:noProof/>
        </w:rPr>
      </w:pPr>
      <w:r>
        <w:rPr>
          <w:noProof/>
        </w:rPr>
        <w:t> Telefono:</w:t>
      </w:r>
      <w:r w:rsidR="00C51C5F">
        <w:rPr>
          <w:noProof/>
        </w:rPr>
        <w:t> </w:t>
      </w:r>
      <w:sdt>
        <w:sdtPr>
          <w:rPr>
            <w:noProof/>
          </w:rPr>
          <w:alias w:val="Teléfono"/>
          <w:tag w:val=""/>
          <w:id w:val="-1416317146"/>
          <w:placeholder>
            <w:docPart w:val="CC9CD484C6514771BB1C845248E18FE3"/>
          </w:placeholder>
          <w:dataBinding w:prefixMappings="xmlns:ns0='http://schemas.microsoft.com/office/2006/coverPageProps' " w:xpath="/ns0:CoverPageProperties[1]/ns0:CompanyPhone[1]" w:storeItemID="{55AF091B-3C7A-41E3-B477-F2FDAA23CFDA}"/>
          <w:text/>
        </w:sdtPr>
        <w:sdtEndPr/>
        <w:sdtContent>
          <w:r w:rsidR="008C27D5">
            <w:rPr>
              <w:noProof/>
              <w:lang w:val="es-MX"/>
            </w:rPr>
            <w:t>4811076085</w:t>
          </w:r>
        </w:sdtContent>
      </w:sdt>
      <w:r>
        <w:rPr>
          <w:noProof/>
        </w:rPr>
        <w:t> </w:t>
      </w:r>
      <w:r w:rsidR="008C27D5">
        <w:rPr>
          <w:noProof/>
        </w:rPr>
        <w:t xml:space="preserve">   </w:t>
      </w:r>
      <w:r>
        <w:rPr>
          <w:noProof/>
        </w:rPr>
        <w:t xml:space="preserve">      Correo electrónico: </w:t>
      </w:r>
      <w:r w:rsidR="00C51C5F">
        <w:rPr>
          <w:noProof/>
        </w:rPr>
        <w:t> </w:t>
      </w:r>
      <w:sdt>
        <w:sdtPr>
          <w:rPr>
            <w:rFonts w:ascii="Arial" w:hAnsi="Arial" w:cs="Arial"/>
            <w:color w:val="777777"/>
            <w:szCs w:val="18"/>
            <w:shd w:val="clear" w:color="auto" w:fill="FFFFFF"/>
          </w:rPr>
          <w:alias w:val="Correo electrónico"/>
          <w:tag w:val=""/>
          <w:id w:val="-391963670"/>
          <w:placeholder>
            <w:docPart w:val="850257BEB98D4435806E04641758F20C"/>
          </w:placeholder>
          <w:dataBinding w:prefixMappings="xmlns:ns0='http://schemas.microsoft.com/office/2006/coverPageProps' " w:xpath="/ns0:CoverPageProperties[1]/ns0:CompanyEmail[1]" w:storeItemID="{55AF091B-3C7A-41E3-B477-F2FDAA23CFDA}"/>
          <w:text/>
        </w:sdtPr>
        <w:sdtEndPr/>
        <w:sdtContent>
          <w:r w:rsidR="008C27D5">
            <w:rPr>
              <w:rFonts w:ascii="Arial" w:hAnsi="Arial" w:cs="Arial"/>
              <w:color w:val="777777"/>
              <w:szCs w:val="18"/>
              <w:shd w:val="clear" w:color="auto" w:fill="FFFFFF"/>
            </w:rPr>
            <w:t>carlos.larraga</w:t>
          </w:r>
          <w:r w:rsidR="000E4A72">
            <w:rPr>
              <w:rFonts w:ascii="Arial" w:hAnsi="Arial" w:cs="Arial"/>
              <w:color w:val="777777"/>
              <w:szCs w:val="18"/>
              <w:shd w:val="clear" w:color="auto" w:fill="FFFFFF"/>
              <w:lang w:val="es-MX"/>
            </w:rPr>
            <w:t>@cbslp.edu.mx</w:t>
          </w:r>
        </w:sdtContent>
      </w:sdt>
    </w:p>
    <w:p w:rsidR="00F25F7B" w:rsidRDefault="00F25F7B" w:rsidP="00F25F7B">
      <w:pPr>
        <w:pStyle w:val="Encabezadodelaseccin"/>
        <w:spacing w:before="600"/>
        <w:rPr>
          <w:noProof/>
        </w:rPr>
      </w:pPr>
      <w:r>
        <w:rPr>
          <w:noProof/>
        </w:rPr>
        <w:t>CARGO DEL FUNCIONARIO</w:t>
      </w:r>
      <w:r>
        <w:rPr>
          <w:noProof/>
        </w:rPr>
        <w:tab/>
      </w:r>
      <w:r>
        <w:rPr>
          <w:noProof/>
        </w:rPr>
        <w:tab/>
        <w:t>ADSCRIPCIÓN</w:t>
      </w:r>
    </w:p>
    <w:p w:rsidR="00953657" w:rsidRDefault="00A2106D" w:rsidP="00F25F7B">
      <w:pPr>
        <w:rPr>
          <w:rFonts w:ascii="Century Gothic" w:hAnsi="Century Gothic"/>
          <w:b/>
        </w:rPr>
      </w:pPr>
      <w:r>
        <w:rPr>
          <w:rFonts w:ascii="Century Gothic" w:hAnsi="Century Gothic"/>
          <w:b/>
        </w:rPr>
        <w:t xml:space="preserve">DIRECTOR </w:t>
      </w:r>
      <w:r w:rsidR="00F16026">
        <w:rPr>
          <w:rFonts w:ascii="Century Gothic" w:hAnsi="Century Gothic"/>
          <w:b/>
        </w:rPr>
        <w:t>DE PLANTEL</w:t>
      </w:r>
      <w:r w:rsidR="00F25F7B">
        <w:rPr>
          <w:rFonts w:ascii="Century Gothic" w:hAnsi="Century Gothic"/>
          <w:b/>
        </w:rPr>
        <w:tab/>
      </w:r>
      <w:r w:rsidR="00F25F7B">
        <w:rPr>
          <w:rFonts w:ascii="Century Gothic" w:hAnsi="Century Gothic"/>
          <w:b/>
        </w:rPr>
        <w:tab/>
      </w:r>
      <w:r w:rsidR="00F25F7B">
        <w:rPr>
          <w:rFonts w:ascii="Century Gothic" w:hAnsi="Century Gothic"/>
          <w:b/>
        </w:rPr>
        <w:tab/>
      </w:r>
      <w:r w:rsidR="00F25F7B">
        <w:rPr>
          <w:rFonts w:ascii="Century Gothic" w:hAnsi="Century Gothic"/>
          <w:b/>
        </w:rPr>
        <w:tab/>
      </w:r>
      <w:r w:rsidR="00F16026">
        <w:rPr>
          <w:rFonts w:ascii="Century Gothic" w:hAnsi="Century Gothic"/>
          <w:b/>
        </w:rPr>
        <w:t xml:space="preserve">PLANTEL 15 </w:t>
      </w:r>
      <w:r w:rsidR="00D471D5">
        <w:rPr>
          <w:rFonts w:ascii="Century Gothic" w:hAnsi="Century Gothic"/>
          <w:b/>
        </w:rPr>
        <w:t>EBANO</w:t>
      </w:r>
      <w:r w:rsidR="00F16026">
        <w:rPr>
          <w:rFonts w:ascii="Century Gothic" w:hAnsi="Century Gothic"/>
          <w:b/>
        </w:rPr>
        <w:t xml:space="preserve"> S.L.P.</w:t>
      </w:r>
    </w:p>
    <w:p w:rsidR="004967A7" w:rsidRDefault="00F25F7B" w:rsidP="00C51C5F">
      <w:pPr>
        <w:pStyle w:val="Encabezadodelaseccin"/>
        <w:spacing w:before="480"/>
        <w:rPr>
          <w:noProof/>
        </w:rPr>
      </w:pPr>
      <w:r>
        <w:rPr>
          <w:noProof/>
        </w:rPr>
        <w:t>EDUCACIÓN</w:t>
      </w:r>
    </w:p>
    <w:p w:rsidR="00584F44" w:rsidRDefault="004F01E1">
      <w:pPr>
        <w:pStyle w:val="Subseccin"/>
        <w:spacing w:before="100"/>
        <w:rPr>
          <w:noProof/>
        </w:rPr>
      </w:pPr>
      <w:sdt>
        <w:sdtPr>
          <w:rPr>
            <w:noProof/>
          </w:rPr>
          <w:id w:val="-1403435167"/>
          <w:placeholder>
            <w:docPart w:val="6DC6E4F51BD1459B87C2044FE17FD5D4"/>
          </w:placeholder>
          <w:temporary/>
          <w:showingPlcHdr/>
          <w:text/>
        </w:sdtPr>
        <w:sdtEndPr/>
        <w:sdtContent>
          <w:r w:rsidR="00C51C5F" w:rsidRPr="00584F44">
            <w:rPr>
              <w:noProof/>
              <w:color w:val="2A7B88" w:themeColor="accent1" w:themeShade="BF"/>
            </w:rPr>
            <w:t>[Título]</w:t>
          </w:r>
        </w:sdtContent>
      </w:sdt>
      <w:r w:rsidR="00C51C5F">
        <w:rPr>
          <w:noProof/>
        </w:rPr>
        <w:t> </w:t>
      </w:r>
      <w:r w:rsidR="00953657">
        <w:rPr>
          <w:noProof/>
        </w:rPr>
        <w:t xml:space="preserve">LICENCIADO </w:t>
      </w:r>
      <w:r w:rsidR="00F16026">
        <w:rPr>
          <w:noProof/>
        </w:rPr>
        <w:t>EN COMPUTACION ADMINISTRATIVA</w:t>
      </w:r>
      <w:r w:rsidR="00953657">
        <w:rPr>
          <w:noProof/>
        </w:rPr>
        <w:t>|</w:t>
      </w:r>
    </w:p>
    <w:p w:rsidR="003412D8" w:rsidRDefault="004F01E1" w:rsidP="003412D8">
      <w:pPr>
        <w:pStyle w:val="Subseccin"/>
        <w:spacing w:before="100"/>
        <w:rPr>
          <w:noProof/>
        </w:rPr>
      </w:pPr>
      <w:sdt>
        <w:sdtPr>
          <w:rPr>
            <w:noProof/>
          </w:rPr>
          <w:id w:val="530385979"/>
          <w:placeholder>
            <w:docPart w:val="23E5440A2FC14881A51E955A929B8553"/>
          </w:placeholder>
          <w:temporary/>
          <w:showingPlcHdr/>
          <w:text/>
        </w:sdtPr>
        <w:sdtEndPr/>
        <w:sdtContent>
          <w:r w:rsidR="003412D8" w:rsidRPr="00584F44">
            <w:rPr>
              <w:noProof/>
              <w:color w:val="2A7B88" w:themeColor="accent1" w:themeShade="BF"/>
            </w:rPr>
            <w:t>[Escuela]</w:t>
          </w:r>
        </w:sdtContent>
      </w:sdt>
      <w:r w:rsidR="003412D8">
        <w:rPr>
          <w:noProof/>
        </w:rPr>
        <w:t xml:space="preserve"> </w:t>
      </w:r>
      <w:r w:rsidR="00F16026">
        <w:rPr>
          <w:noProof/>
        </w:rPr>
        <w:t>FACULTAD DE COMERCIO Y ADMINISTRACION VICTORIA ( UAT)</w:t>
      </w:r>
    </w:p>
    <w:p w:rsidR="003412D8" w:rsidRPr="003412D8" w:rsidRDefault="003412D8" w:rsidP="003412D8">
      <w:pPr>
        <w:pStyle w:val="Subseccin"/>
        <w:spacing w:before="100"/>
        <w:rPr>
          <w:noProof/>
          <w:color w:val="2A7B88" w:themeColor="accent1" w:themeShade="BF"/>
        </w:rPr>
      </w:pPr>
      <w:r w:rsidRPr="003412D8">
        <w:rPr>
          <w:noProof/>
          <w:color w:val="2A7B88" w:themeColor="accent1" w:themeShade="BF"/>
        </w:rPr>
        <w:t>GENERACIÓN</w:t>
      </w:r>
      <w:r w:rsidR="005B0CD5">
        <w:rPr>
          <w:noProof/>
          <w:color w:val="2A7B88" w:themeColor="accent1" w:themeShade="BF"/>
        </w:rPr>
        <w:t xml:space="preserve"> </w:t>
      </w:r>
      <w:r w:rsidR="005B0CD5">
        <w:rPr>
          <w:noProof/>
        </w:rPr>
        <w:t xml:space="preserve">| </w:t>
      </w:r>
      <w:r w:rsidR="00F16026">
        <w:rPr>
          <w:noProof/>
        </w:rPr>
        <w:t>1985 - 1992</w:t>
      </w:r>
    </w:p>
    <w:p w:rsidR="004967A7" w:rsidRDefault="003412D8" w:rsidP="005B0CD5">
      <w:pPr>
        <w:pStyle w:val="Subseccin"/>
        <w:spacing w:before="100"/>
        <w:rPr>
          <w:noProof/>
        </w:rPr>
      </w:pPr>
      <w:r w:rsidRPr="003412D8">
        <w:rPr>
          <w:noProof/>
          <w:color w:val="2A7B88" w:themeColor="accent1" w:themeShade="BF"/>
        </w:rPr>
        <w:t>CEDULA PROFESIONAL</w:t>
      </w:r>
      <w:r w:rsidR="00C51C5F" w:rsidRPr="003412D8">
        <w:rPr>
          <w:noProof/>
          <w:color w:val="2A7B88" w:themeColor="accent1" w:themeShade="BF"/>
        </w:rPr>
        <w:t> </w:t>
      </w:r>
      <w:r w:rsidR="00C51C5F">
        <w:rPr>
          <w:noProof/>
        </w:rPr>
        <w:t>| </w:t>
      </w:r>
      <w:r w:rsidR="00584F44">
        <w:rPr>
          <w:noProof/>
        </w:rPr>
        <w:t xml:space="preserve"> </w:t>
      </w:r>
      <w:r w:rsidR="00F16026">
        <w:rPr>
          <w:noProof/>
        </w:rPr>
        <w:t>8566585</w:t>
      </w:r>
    </w:p>
    <w:p w:rsidR="00610531" w:rsidRDefault="00610531" w:rsidP="00610531">
      <w:pPr>
        <w:pStyle w:val="Subseccin"/>
        <w:spacing w:before="100"/>
        <w:rPr>
          <w:noProof/>
        </w:rPr>
      </w:pPr>
    </w:p>
    <w:p w:rsidR="004967A7" w:rsidRDefault="00584F44" w:rsidP="00584F44">
      <w:pPr>
        <w:pStyle w:val="Encabezadodelaseccin"/>
        <w:spacing w:before="480"/>
        <w:rPr>
          <w:noProof/>
        </w:rPr>
      </w:pPr>
      <w:r>
        <w:rPr>
          <w:noProof/>
        </w:rPr>
        <w:t>EXPERIENCIA LABORAL</w:t>
      </w:r>
    </w:p>
    <w:p w:rsidR="004967A7" w:rsidRDefault="009B1395">
      <w:pPr>
        <w:pStyle w:val="Subseccin"/>
        <w:spacing w:before="100"/>
        <w:rPr>
          <w:noProof/>
        </w:rPr>
      </w:pPr>
      <w:r>
        <w:rPr>
          <w:noProof/>
        </w:rPr>
        <w:t xml:space="preserve"> </w:t>
      </w:r>
      <w:sdt>
        <w:sdtPr>
          <w:rPr>
            <w:noProof/>
          </w:rPr>
          <w:id w:val="1440333629"/>
          <w:placeholder>
            <w:docPart w:val="D8F57E50EC644DA680EFE8B69C04A197"/>
          </w:placeholder>
          <w:temporary/>
          <w:showingPlcHdr/>
          <w:text/>
        </w:sdtPr>
        <w:sdtEndPr/>
        <w:sdtContent>
          <w:r>
            <w:rPr>
              <w:noProof/>
            </w:rPr>
            <w:t>[Puesto]</w:t>
          </w:r>
        </w:sdtContent>
      </w:sdt>
      <w:r>
        <w:rPr>
          <w:noProof/>
        </w:rPr>
        <w:t xml:space="preserve"> AUXILIAR CONTABLE </w:t>
      </w:r>
      <w:r w:rsidR="004F01F8">
        <w:rPr>
          <w:noProof/>
        </w:rPr>
        <w:t xml:space="preserve"> </w:t>
      </w:r>
      <w:r w:rsidR="00C51C5F">
        <w:rPr>
          <w:noProof/>
        </w:rPr>
        <w:t> </w:t>
      </w:r>
      <w:sdt>
        <w:sdtPr>
          <w:rPr>
            <w:noProof/>
          </w:rPr>
          <w:id w:val="-1916544801"/>
          <w:placeholder>
            <w:docPart w:val="1B904E7CB9194B0A9BB73CF04ADBC969"/>
          </w:placeholder>
          <w:temporary/>
          <w:showingPlcHdr/>
          <w:text/>
        </w:sdtPr>
        <w:sdtEndPr/>
        <w:sdtContent>
          <w:r>
            <w:rPr>
              <w:noProof/>
            </w:rPr>
            <w:t>[Compañía]</w:t>
          </w:r>
        </w:sdtContent>
      </w:sdt>
      <w:r>
        <w:rPr>
          <w:noProof/>
        </w:rPr>
        <w:t xml:space="preserve"> INEA</w:t>
      </w:r>
      <w:r w:rsidR="004F01F8">
        <w:rPr>
          <w:noProof/>
        </w:rPr>
        <w:t xml:space="preserve">  </w:t>
      </w:r>
      <w:r w:rsidR="00C51C5F">
        <w:rPr>
          <w:noProof/>
        </w:rPr>
        <w:t> | </w:t>
      </w:r>
      <w:r>
        <w:rPr>
          <w:noProof/>
        </w:rPr>
        <w:t>ENERO A DICIEMBRE DE 1991</w:t>
      </w:r>
    </w:p>
    <w:p w:rsidR="004967A7" w:rsidRDefault="004967A7" w:rsidP="009B1395">
      <w:pPr>
        <w:pStyle w:val="Listaconvietas"/>
        <w:numPr>
          <w:ilvl w:val="0"/>
          <w:numId w:val="0"/>
        </w:numPr>
        <w:ind w:left="144" w:hanging="144"/>
        <w:rPr>
          <w:noProof/>
        </w:rPr>
      </w:pPr>
    </w:p>
    <w:sdt>
      <w:sdtPr>
        <w:rPr>
          <w:b w:val="0"/>
          <w:bCs w:val="0"/>
          <w:caps w:val="0"/>
          <w:noProof/>
          <w:color w:val="404040" w:themeColor="text1" w:themeTint="BF"/>
        </w:rPr>
        <w:id w:val="417760904"/>
      </w:sdtPr>
      <w:sdtEndPr/>
      <w:sdtContent>
        <w:sdt>
          <w:sdtPr>
            <w:rPr>
              <w:b w:val="0"/>
              <w:bCs w:val="0"/>
              <w:caps w:val="0"/>
              <w:noProof/>
              <w:color w:val="404040" w:themeColor="text1" w:themeTint="BF"/>
            </w:rPr>
            <w:id w:val="-1773932447"/>
            <w:placeholder>
              <w:docPart w:val="3659E1FA27E74304A4C8EEF0B7428A11"/>
            </w:placeholder>
          </w:sdtPr>
          <w:sdtEndPr/>
          <w:sdtContent>
            <w:p w:rsidR="004967A7" w:rsidRDefault="004F01E1">
              <w:pPr>
                <w:pStyle w:val="Subseccin"/>
                <w:rPr>
                  <w:noProof/>
                </w:rPr>
              </w:pPr>
              <w:sdt>
                <w:sdtPr>
                  <w:rPr>
                    <w:noProof/>
                  </w:rPr>
                  <w:id w:val="1249773860"/>
                  <w:placeholder>
                    <w:docPart w:val="E58AC796FF4F4AC2ADD9B459FF1549E9"/>
                  </w:placeholder>
                  <w:temporary/>
                  <w:showingPlcHdr/>
                  <w:text/>
                </w:sdtPr>
                <w:sdtEndPr/>
                <w:sdtContent>
                  <w:r w:rsidR="002F03EF">
                    <w:rPr>
                      <w:noProof/>
                    </w:rPr>
                    <w:t>[Puesto]</w:t>
                  </w:r>
                </w:sdtContent>
              </w:sdt>
              <w:r w:rsidR="009B1395">
                <w:rPr>
                  <w:noProof/>
                </w:rPr>
                <w:t> AUXILIAR ADMINISTRATIVO</w:t>
              </w:r>
              <w:r w:rsidR="004F01F8">
                <w:rPr>
                  <w:noProof/>
                </w:rPr>
                <w:t xml:space="preserve">  </w:t>
              </w:r>
              <w:r w:rsidR="00C51C5F">
                <w:rPr>
                  <w:noProof/>
                </w:rPr>
                <w:t> </w:t>
              </w:r>
              <w:sdt>
                <w:sdtPr>
                  <w:rPr>
                    <w:noProof/>
                  </w:rPr>
                  <w:id w:val="71088070"/>
                  <w:placeholder>
                    <w:docPart w:val="9C4913183D47412596064AFB9A79A53F"/>
                  </w:placeholder>
                  <w:temporary/>
                  <w:showingPlcHdr/>
                  <w:text/>
                </w:sdtPr>
                <w:sdtEndPr/>
                <w:sdtContent>
                  <w:r w:rsidR="002F03EF">
                    <w:rPr>
                      <w:noProof/>
                    </w:rPr>
                    <w:t>[Compañía]</w:t>
                  </w:r>
                </w:sdtContent>
              </w:sdt>
              <w:r w:rsidR="00C51C5F">
                <w:rPr>
                  <w:noProof/>
                </w:rPr>
                <w:t> </w:t>
              </w:r>
              <w:r w:rsidR="009B1395">
                <w:rPr>
                  <w:noProof/>
                </w:rPr>
                <w:t>SRIA. FOMENTO AGROPECUARIO CD. VICTORIA TAMPS.</w:t>
              </w:r>
              <w:r w:rsidR="009B1395" w:rsidRPr="009B1395">
                <w:rPr>
                  <w:noProof/>
                </w:rPr>
                <w:t xml:space="preserve"> </w:t>
              </w:r>
              <w:r w:rsidR="009B1395">
                <w:rPr>
                  <w:noProof/>
                </w:rPr>
                <w:t>| ENERO DE 1992 A FEBRER0 DE 1993</w:t>
              </w:r>
              <w:r w:rsidR="004F01F8">
                <w:rPr>
                  <w:noProof/>
                </w:rPr>
                <w:t>.</w:t>
              </w:r>
            </w:p>
            <w:p w:rsidR="004967A7" w:rsidRDefault="004F01E1" w:rsidP="009B1395">
              <w:pPr>
                <w:pStyle w:val="Listaconvietas"/>
                <w:numPr>
                  <w:ilvl w:val="0"/>
                  <w:numId w:val="0"/>
                </w:numPr>
                <w:ind w:left="144" w:hanging="144"/>
                <w:rPr>
                  <w:noProof/>
                </w:rPr>
              </w:pPr>
            </w:p>
          </w:sdtContent>
        </w:sdt>
        <w:sdt>
          <w:sdtPr>
            <w:rPr>
              <w:b w:val="0"/>
              <w:bCs w:val="0"/>
              <w:caps w:val="0"/>
              <w:noProof/>
              <w:color w:val="404040" w:themeColor="text1" w:themeTint="BF"/>
            </w:rPr>
            <w:id w:val="72945097"/>
            <w:placeholder>
              <w:docPart w:val="D583393DB5DD42FF9342C0A98DC3B53A"/>
            </w:placeholder>
          </w:sdtPr>
          <w:sdtEndPr/>
          <w:sdtContent>
            <w:p w:rsidR="00584F44" w:rsidRDefault="004F01E1">
              <w:pPr>
                <w:pStyle w:val="Subseccin"/>
                <w:rPr>
                  <w:noProof/>
                </w:rPr>
              </w:pPr>
              <w:sdt>
                <w:sdtPr>
                  <w:rPr>
                    <w:noProof/>
                  </w:rPr>
                  <w:id w:val="806824132"/>
                  <w:placeholder>
                    <w:docPart w:val="1BECA9CEC20A48F2BF5EE6775D3A4D04"/>
                  </w:placeholder>
                  <w:temporary/>
                  <w:showingPlcHdr/>
                  <w:text/>
                </w:sdtPr>
                <w:sdtEndPr/>
                <w:sdtContent>
                  <w:r w:rsidR="00584F44">
                    <w:rPr>
                      <w:noProof/>
                    </w:rPr>
                    <w:t>[Puesto]</w:t>
                  </w:r>
                </w:sdtContent>
              </w:sdt>
              <w:r w:rsidR="009B1395">
                <w:rPr>
                  <w:noProof/>
                </w:rPr>
                <w:t> TECNICO ESPECIAL EN CAMPO</w:t>
              </w:r>
              <w:r w:rsidR="004F01F8">
                <w:rPr>
                  <w:noProof/>
                </w:rPr>
                <w:t xml:space="preserve">   </w:t>
              </w:r>
              <w:r w:rsidR="00584F44">
                <w:rPr>
                  <w:noProof/>
                </w:rPr>
                <w:t> </w:t>
              </w:r>
              <w:sdt>
                <w:sdtPr>
                  <w:rPr>
                    <w:noProof/>
                  </w:rPr>
                  <w:id w:val="734582434"/>
                  <w:placeholder>
                    <w:docPart w:val="5C98E7A8300C482B862D3D601104C5F8"/>
                  </w:placeholder>
                  <w:temporary/>
                  <w:showingPlcHdr/>
                  <w:text/>
                </w:sdtPr>
                <w:sdtEndPr/>
                <w:sdtContent>
                  <w:r w:rsidR="00584F44">
                    <w:rPr>
                      <w:noProof/>
                    </w:rPr>
                    <w:t>[Compañía]</w:t>
                  </w:r>
                </w:sdtContent>
              </w:sdt>
              <w:r w:rsidR="009B1395">
                <w:rPr>
                  <w:noProof/>
                </w:rPr>
                <w:t> SARH</w:t>
              </w:r>
              <w:r w:rsidR="004F01F8">
                <w:rPr>
                  <w:noProof/>
                </w:rPr>
                <w:t xml:space="preserve">   </w:t>
              </w:r>
              <w:r w:rsidR="009B1395">
                <w:rPr>
                  <w:noProof/>
                </w:rPr>
                <w:t xml:space="preserve"> </w:t>
              </w:r>
              <w:r w:rsidR="00584F44">
                <w:rPr>
                  <w:noProof/>
                </w:rPr>
                <w:t> </w:t>
              </w:r>
              <w:r w:rsidR="004F01F8">
                <w:rPr>
                  <w:noProof/>
                </w:rPr>
                <w:t>| ABRIL A JULIO DE 1994.</w:t>
              </w:r>
            </w:p>
            <w:p w:rsidR="00584F44" w:rsidRDefault="004F01E1" w:rsidP="009B1395">
              <w:pPr>
                <w:pStyle w:val="Listaconvietas"/>
                <w:numPr>
                  <w:ilvl w:val="0"/>
                  <w:numId w:val="0"/>
                </w:numPr>
                <w:ind w:left="144" w:hanging="144"/>
                <w:rPr>
                  <w:noProof/>
                </w:rPr>
              </w:pPr>
            </w:p>
          </w:sdtContent>
        </w:sdt>
        <w:sdt>
          <w:sdtPr>
            <w:rPr>
              <w:b w:val="0"/>
              <w:bCs w:val="0"/>
              <w:caps w:val="0"/>
              <w:noProof/>
              <w:color w:val="404040" w:themeColor="text1" w:themeTint="BF"/>
            </w:rPr>
            <w:id w:val="-1890712315"/>
            <w:placeholder>
              <w:docPart w:val="F968F1FEB6454ECDBEE4ADF99153A905"/>
            </w:placeholder>
          </w:sdtPr>
          <w:sdtEndPr/>
          <w:sdtContent>
            <w:p w:rsidR="00584F44" w:rsidRDefault="004F01E1">
              <w:pPr>
                <w:pStyle w:val="Subseccin"/>
                <w:rPr>
                  <w:noProof/>
                </w:rPr>
              </w:pPr>
              <w:sdt>
                <w:sdtPr>
                  <w:rPr>
                    <w:noProof/>
                  </w:rPr>
                  <w:id w:val="-823355566"/>
                  <w:placeholder>
                    <w:docPart w:val="399498D8D4474D2586AE5CFF07EDB225"/>
                  </w:placeholder>
                  <w:temporary/>
                  <w:showingPlcHdr/>
                  <w:text/>
                </w:sdtPr>
                <w:sdtEndPr/>
                <w:sdtContent>
                  <w:r w:rsidR="00584F44">
                    <w:rPr>
                      <w:noProof/>
                    </w:rPr>
                    <w:t>[Puesto]</w:t>
                  </w:r>
                </w:sdtContent>
              </w:sdt>
              <w:r w:rsidR="00584F44">
                <w:rPr>
                  <w:noProof/>
                </w:rPr>
                <w:t> </w:t>
              </w:r>
              <w:r w:rsidR="004F01F8">
                <w:rPr>
                  <w:noProof/>
                </w:rPr>
                <w:t xml:space="preserve">CATEDRATICO POR HORAS    </w:t>
              </w:r>
              <w:r w:rsidR="00584F44">
                <w:rPr>
                  <w:noProof/>
                </w:rPr>
                <w:t> </w:t>
              </w:r>
              <w:sdt>
                <w:sdtPr>
                  <w:rPr>
                    <w:noProof/>
                  </w:rPr>
                  <w:id w:val="-2052534121"/>
                  <w:placeholder>
                    <w:docPart w:val="82830F733C9B439595FD58884E1E985C"/>
                  </w:placeholder>
                  <w:temporary/>
                  <w:showingPlcHdr/>
                  <w:text/>
                </w:sdtPr>
                <w:sdtEndPr/>
                <w:sdtContent>
                  <w:r w:rsidR="00584F44">
                    <w:rPr>
                      <w:noProof/>
                    </w:rPr>
                    <w:t>[Compañía]</w:t>
                  </w:r>
                </w:sdtContent>
              </w:sdt>
              <w:r w:rsidR="00584F44">
                <w:rPr>
                  <w:noProof/>
                </w:rPr>
                <w:t> </w:t>
              </w:r>
              <w:r w:rsidR="00737D5A">
                <w:rPr>
                  <w:noProof/>
                </w:rPr>
                <w:t>PREPARATORIA RODOLFO RDZ SUAREZ</w:t>
              </w:r>
              <w:r w:rsidR="004F01F8">
                <w:rPr>
                  <w:noProof/>
                </w:rPr>
                <w:t xml:space="preserve">    </w:t>
              </w:r>
              <w:r w:rsidR="00737D5A">
                <w:rPr>
                  <w:noProof/>
                </w:rPr>
                <w:t xml:space="preserve">AGOSTO 1995 A JUNIO 1998 </w:t>
              </w:r>
              <w:r w:rsidR="00584F44">
                <w:rPr>
                  <w:noProof/>
                </w:rPr>
                <w:t>|</w:t>
              </w:r>
            </w:p>
            <w:p w:rsidR="00737D5A" w:rsidRDefault="004F01E1" w:rsidP="00737D5A">
              <w:pPr>
                <w:pStyle w:val="Subseccin"/>
                <w:rPr>
                  <w:noProof/>
                </w:rPr>
              </w:pPr>
              <w:sdt>
                <w:sdtPr>
                  <w:rPr>
                    <w:noProof/>
                  </w:rPr>
                  <w:id w:val="-40210040"/>
                  <w:placeholder>
                    <w:docPart w:val="8429C51D9B8649F3834179CFA74D9E9F"/>
                  </w:placeholder>
                  <w:temporary/>
                  <w:showingPlcHdr/>
                  <w:text/>
                </w:sdtPr>
                <w:sdtEndPr/>
                <w:sdtContent>
                  <w:r w:rsidR="00737D5A">
                    <w:rPr>
                      <w:noProof/>
                    </w:rPr>
                    <w:t>[Puesto]</w:t>
                  </w:r>
                </w:sdtContent>
              </w:sdt>
              <w:r w:rsidR="00737D5A">
                <w:rPr>
                  <w:noProof/>
                </w:rPr>
                <w:t> MAESTRO DE GRUPO     </w:t>
              </w:r>
              <w:sdt>
                <w:sdtPr>
                  <w:rPr>
                    <w:noProof/>
                  </w:rPr>
                  <w:id w:val="-899368239"/>
                  <w:placeholder>
                    <w:docPart w:val="09AEE3C711AF4286A00D79E8B00379AF"/>
                  </w:placeholder>
                  <w:temporary/>
                  <w:showingPlcHdr/>
                  <w:text/>
                </w:sdtPr>
                <w:sdtEndPr/>
                <w:sdtContent>
                  <w:r w:rsidR="00737D5A">
                    <w:rPr>
                      <w:noProof/>
                    </w:rPr>
                    <w:t>[Compañía]</w:t>
                  </w:r>
                </w:sdtContent>
              </w:sdt>
              <w:r w:rsidR="00737D5A">
                <w:rPr>
                  <w:noProof/>
                </w:rPr>
                <w:t xml:space="preserve"> TELESECUNDARIA FCO.GLZ. BOCANEGRA    MARZO   A JULIO 1998 </w:t>
              </w:r>
            </w:p>
            <w:p w:rsidR="00737D5A" w:rsidRDefault="00737D5A" w:rsidP="00737D5A">
              <w:pPr>
                <w:pStyle w:val="Listaconvietas"/>
                <w:numPr>
                  <w:ilvl w:val="0"/>
                  <w:numId w:val="0"/>
                </w:numPr>
                <w:ind w:left="144" w:hanging="144"/>
                <w:rPr>
                  <w:noProof/>
                </w:rPr>
              </w:pPr>
            </w:p>
            <w:p w:rsidR="00737D5A" w:rsidRDefault="004F01E1" w:rsidP="00737D5A">
              <w:pPr>
                <w:pStyle w:val="Subseccin"/>
                <w:rPr>
                  <w:noProof/>
                </w:rPr>
              </w:pPr>
              <w:sdt>
                <w:sdtPr>
                  <w:rPr>
                    <w:noProof/>
                  </w:rPr>
                  <w:id w:val="550501020"/>
                  <w:placeholder>
                    <w:docPart w:val="1C3A2B8F66C74F02AB1D0200E30A3D15"/>
                  </w:placeholder>
                  <w:temporary/>
                  <w:showingPlcHdr/>
                  <w:text/>
                </w:sdtPr>
                <w:sdtEndPr/>
                <w:sdtContent>
                  <w:r w:rsidR="00737D5A">
                    <w:rPr>
                      <w:noProof/>
                    </w:rPr>
                    <w:t>[Puesto]</w:t>
                  </w:r>
                </w:sdtContent>
              </w:sdt>
              <w:r w:rsidR="00737D5A">
                <w:rPr>
                  <w:noProof/>
                </w:rPr>
                <w:t> CATEDRATICO POR HORAS     </w:t>
              </w:r>
              <w:sdt>
                <w:sdtPr>
                  <w:rPr>
                    <w:noProof/>
                  </w:rPr>
                  <w:id w:val="-1692148964"/>
                  <w:placeholder>
                    <w:docPart w:val="262E29AF36AA4491AC469683DE3BFC60"/>
                  </w:placeholder>
                  <w:temporary/>
                  <w:showingPlcHdr/>
                  <w:text/>
                </w:sdtPr>
                <w:sdtEndPr/>
                <w:sdtContent>
                  <w:r w:rsidR="00737D5A">
                    <w:rPr>
                      <w:noProof/>
                    </w:rPr>
                    <w:t>[Compañía]</w:t>
                  </w:r>
                </w:sdtContent>
              </w:sdt>
              <w:r w:rsidR="00737D5A">
                <w:rPr>
                  <w:noProof/>
                </w:rPr>
                <w:t> PREPARATORIA RODOLFO RDZ SUAREZ    AGOSTO 1995 A JUNIO 1998 |</w:t>
              </w:r>
            </w:p>
            <w:p w:rsidR="00737D5A" w:rsidRDefault="00737D5A" w:rsidP="00737D5A">
              <w:pPr>
                <w:pStyle w:val="Listaconvietas"/>
                <w:numPr>
                  <w:ilvl w:val="0"/>
                  <w:numId w:val="0"/>
                </w:numPr>
                <w:ind w:left="144" w:hanging="144"/>
                <w:rPr>
                  <w:noProof/>
                </w:rPr>
              </w:pPr>
            </w:p>
            <w:p w:rsidR="00737D5A" w:rsidRDefault="004F01E1" w:rsidP="00737D5A">
              <w:pPr>
                <w:pStyle w:val="Subseccin"/>
                <w:rPr>
                  <w:noProof/>
                </w:rPr>
              </w:pPr>
              <w:sdt>
                <w:sdtPr>
                  <w:rPr>
                    <w:noProof/>
                  </w:rPr>
                  <w:id w:val="-19702115"/>
                  <w:placeholder>
                    <w:docPart w:val="2AFA46FF4DF34958A8F8232D9524495B"/>
                  </w:placeholder>
                  <w:temporary/>
                  <w:showingPlcHdr/>
                  <w:text/>
                </w:sdtPr>
                <w:sdtEndPr/>
                <w:sdtContent>
                  <w:r w:rsidR="00737D5A">
                    <w:rPr>
                      <w:noProof/>
                    </w:rPr>
                    <w:t>[Puesto]</w:t>
                  </w:r>
                </w:sdtContent>
              </w:sdt>
              <w:r w:rsidR="00737D5A">
                <w:rPr>
                  <w:noProof/>
                </w:rPr>
                <w:t> CONTROL ESCOLAR Y CATEDRATICO POR HORAS     </w:t>
              </w:r>
              <w:sdt>
                <w:sdtPr>
                  <w:rPr>
                    <w:noProof/>
                  </w:rPr>
                  <w:id w:val="-193009136"/>
                  <w:placeholder>
                    <w:docPart w:val="541228816FEC44A8B9DAB250457F63DF"/>
                  </w:placeholder>
                  <w:temporary/>
                  <w:showingPlcHdr/>
                  <w:text/>
                </w:sdtPr>
                <w:sdtEndPr/>
                <w:sdtContent>
                  <w:r w:rsidR="00737D5A">
                    <w:rPr>
                      <w:noProof/>
                    </w:rPr>
                    <w:t>[Compañía]</w:t>
                  </w:r>
                </w:sdtContent>
              </w:sdt>
              <w:r w:rsidR="00737D5A">
                <w:rPr>
                  <w:noProof/>
                </w:rPr>
                <w:t> </w:t>
              </w:r>
              <w:r w:rsidR="00C20D72">
                <w:rPr>
                  <w:noProof/>
                </w:rPr>
                <w:t>CEESUV</w:t>
              </w:r>
              <w:r w:rsidR="00737D5A">
                <w:rPr>
                  <w:noProof/>
                </w:rPr>
                <w:t xml:space="preserve">    </w:t>
              </w:r>
              <w:r w:rsidR="00C20D72">
                <w:rPr>
                  <w:noProof/>
                </w:rPr>
                <w:t>AGOSTO 1998</w:t>
              </w:r>
              <w:r w:rsidR="00737D5A">
                <w:rPr>
                  <w:noProof/>
                </w:rPr>
                <w:t xml:space="preserve"> A </w:t>
              </w:r>
              <w:r w:rsidR="00C20D72">
                <w:rPr>
                  <w:noProof/>
                </w:rPr>
                <w:t>ENERO 1999</w:t>
              </w:r>
              <w:r w:rsidR="00737D5A">
                <w:rPr>
                  <w:noProof/>
                </w:rPr>
                <w:t xml:space="preserve"> </w:t>
              </w:r>
            </w:p>
            <w:p w:rsidR="00737D5A" w:rsidRDefault="00737D5A" w:rsidP="00737D5A">
              <w:pPr>
                <w:pStyle w:val="Listaconvietas"/>
                <w:numPr>
                  <w:ilvl w:val="0"/>
                  <w:numId w:val="0"/>
                </w:numPr>
                <w:ind w:left="144" w:hanging="144"/>
                <w:rPr>
                  <w:noProof/>
                </w:rPr>
              </w:pPr>
            </w:p>
            <w:p w:rsidR="0020209D" w:rsidRPr="00A16FD5" w:rsidRDefault="004F01E1" w:rsidP="0020209D">
              <w:pPr>
                <w:pStyle w:val="Subseccin"/>
                <w:rPr>
                  <w:rFonts w:asciiTheme="majorHAnsi" w:hAnsiTheme="majorHAnsi"/>
                  <w:color w:val="000000"/>
                </w:rPr>
              </w:pPr>
              <w:sdt>
                <w:sdtPr>
                  <w:rPr>
                    <w:rFonts w:asciiTheme="majorHAnsi" w:hAnsiTheme="majorHAnsi"/>
                    <w:noProof/>
                  </w:rPr>
                  <w:id w:val="716398694"/>
                  <w:placeholder>
                    <w:docPart w:val="532BCC7960D449E68249EE2FB411C234"/>
                  </w:placeholder>
                  <w:temporary/>
                  <w:showingPlcHdr/>
                  <w:text/>
                </w:sdtPr>
                <w:sdtEndPr/>
                <w:sdtContent>
                  <w:r w:rsidR="0020209D" w:rsidRPr="00A16FD5">
                    <w:rPr>
                      <w:rFonts w:asciiTheme="majorHAnsi" w:hAnsiTheme="majorHAnsi"/>
                      <w:noProof/>
                    </w:rPr>
                    <w:t>[Puesto]</w:t>
                  </w:r>
                </w:sdtContent>
              </w:sdt>
              <w:r w:rsidR="0020209D" w:rsidRPr="00A16FD5">
                <w:rPr>
                  <w:rFonts w:asciiTheme="majorHAnsi" w:hAnsiTheme="majorHAnsi"/>
                  <w:noProof/>
                </w:rPr>
                <w:t> </w:t>
              </w:r>
              <w:r w:rsidR="0020209D" w:rsidRPr="00A16FD5">
                <w:rPr>
                  <w:rFonts w:asciiTheme="majorHAnsi" w:hAnsiTheme="majorHAnsi"/>
                  <w:color w:val="000000"/>
                </w:rPr>
                <w:t xml:space="preserve">ASESOR  de  MATEMATICAS   </w:t>
              </w:r>
              <w:r w:rsidR="0020209D" w:rsidRPr="00A16FD5">
                <w:rPr>
                  <w:rFonts w:asciiTheme="majorHAnsi" w:hAnsiTheme="majorHAnsi"/>
                  <w:noProof/>
                </w:rPr>
                <w:t xml:space="preserve"> </w:t>
              </w:r>
              <w:sdt>
                <w:sdtPr>
                  <w:rPr>
                    <w:rFonts w:asciiTheme="majorHAnsi" w:hAnsiTheme="majorHAnsi"/>
                    <w:noProof/>
                  </w:rPr>
                  <w:id w:val="1938634366"/>
                  <w:placeholder>
                    <w:docPart w:val="A0A2F4EFA44744FAA2D93517877D55A8"/>
                  </w:placeholder>
                  <w:temporary/>
                  <w:showingPlcHdr/>
                  <w:text/>
                </w:sdtPr>
                <w:sdtEndPr/>
                <w:sdtContent>
                  <w:r w:rsidR="0020209D" w:rsidRPr="00A16FD5">
                    <w:rPr>
                      <w:rFonts w:asciiTheme="majorHAnsi" w:hAnsiTheme="majorHAnsi"/>
                      <w:noProof/>
                    </w:rPr>
                    <w:t>[Compañía]</w:t>
                  </w:r>
                </w:sdtContent>
              </w:sdt>
              <w:r w:rsidR="0020209D" w:rsidRPr="00A16FD5">
                <w:rPr>
                  <w:rFonts w:asciiTheme="majorHAnsi" w:hAnsiTheme="majorHAnsi"/>
                  <w:noProof/>
                </w:rPr>
                <w:t> </w:t>
              </w:r>
              <w:r w:rsidR="0020209D" w:rsidRPr="00A16FD5">
                <w:rPr>
                  <w:rFonts w:asciiTheme="majorHAnsi" w:hAnsiTheme="majorHAnsi"/>
                  <w:color w:val="000000"/>
                </w:rPr>
                <w:t>EDUCACION MEDIA SUPERIOR A DISTANCIA NO.03</w:t>
              </w:r>
              <w:r w:rsidR="0020209D" w:rsidRPr="00A16FD5">
                <w:rPr>
                  <w:rFonts w:asciiTheme="majorHAnsi" w:hAnsiTheme="majorHAnsi"/>
                  <w:noProof/>
                </w:rPr>
                <w:t xml:space="preserve"> </w:t>
              </w:r>
              <w:r w:rsidR="00A16FD5" w:rsidRPr="00A16FD5">
                <w:rPr>
                  <w:rFonts w:asciiTheme="majorHAnsi" w:hAnsiTheme="majorHAnsi"/>
                  <w:noProof/>
                </w:rPr>
                <w:t>LA VIBORAS TAMPAMOÑLON CORONA SLP.</w:t>
              </w:r>
              <w:r w:rsidR="0020209D" w:rsidRPr="00A16FD5">
                <w:rPr>
                  <w:rFonts w:asciiTheme="majorHAnsi" w:hAnsiTheme="majorHAnsi"/>
                  <w:noProof/>
                </w:rPr>
                <w:t xml:space="preserve">   </w:t>
              </w:r>
              <w:r w:rsidR="0020209D" w:rsidRPr="00A16FD5">
                <w:rPr>
                  <w:rFonts w:asciiTheme="majorHAnsi" w:hAnsiTheme="majorHAnsi"/>
                  <w:color w:val="000000"/>
                </w:rPr>
                <w:t>SEPTIEMBRE 1999  A AGOSTO DE 2000.</w:t>
              </w:r>
            </w:p>
            <w:p w:rsidR="0020209D" w:rsidRPr="00A16FD5" w:rsidRDefault="0020209D" w:rsidP="0020209D">
              <w:pPr>
                <w:pStyle w:val="Subseccin"/>
                <w:rPr>
                  <w:rFonts w:asciiTheme="majorHAnsi" w:hAnsiTheme="majorHAnsi"/>
                  <w:color w:val="000000"/>
                </w:rPr>
              </w:pPr>
            </w:p>
            <w:p w:rsidR="0020209D" w:rsidRPr="00A16FD5" w:rsidRDefault="004F01E1" w:rsidP="0020209D">
              <w:pPr>
                <w:pStyle w:val="Subseccin"/>
                <w:rPr>
                  <w:rFonts w:asciiTheme="majorHAnsi" w:hAnsiTheme="majorHAnsi"/>
                  <w:color w:val="000000"/>
                </w:rPr>
              </w:pPr>
              <w:sdt>
                <w:sdtPr>
                  <w:rPr>
                    <w:rFonts w:asciiTheme="majorHAnsi" w:hAnsiTheme="majorHAnsi"/>
                    <w:noProof/>
                  </w:rPr>
                  <w:id w:val="-14995511"/>
                  <w:placeholder>
                    <w:docPart w:val="13FA31C56D01409082E943B4008EF33A"/>
                  </w:placeholder>
                  <w:temporary/>
                  <w:showingPlcHdr/>
                  <w:text/>
                </w:sdtPr>
                <w:sdtEndPr/>
                <w:sdtContent>
                  <w:r w:rsidR="0020209D" w:rsidRPr="00A16FD5">
                    <w:rPr>
                      <w:rFonts w:asciiTheme="majorHAnsi" w:hAnsiTheme="majorHAnsi"/>
                      <w:noProof/>
                    </w:rPr>
                    <w:t>[Puesto]</w:t>
                  </w:r>
                </w:sdtContent>
              </w:sdt>
              <w:r w:rsidR="0020209D" w:rsidRPr="00A16FD5">
                <w:rPr>
                  <w:rFonts w:asciiTheme="majorHAnsi" w:hAnsiTheme="majorHAnsi"/>
                  <w:noProof/>
                </w:rPr>
                <w:t> </w:t>
              </w:r>
              <w:r w:rsidR="0020209D" w:rsidRPr="00A16FD5">
                <w:rPr>
                  <w:rFonts w:asciiTheme="majorHAnsi" w:hAnsiTheme="majorHAnsi"/>
                  <w:color w:val="000000"/>
                </w:rPr>
                <w:t>AUXILIAR DE  RESPONSABLE DE CENTRO</w:t>
              </w:r>
              <w:r w:rsidR="00A16FD5">
                <w:rPr>
                  <w:rFonts w:asciiTheme="majorHAnsi" w:hAnsiTheme="majorHAnsi"/>
                  <w:color w:val="000000"/>
                </w:rPr>
                <w:t xml:space="preserve"> </w:t>
              </w:r>
              <w:r w:rsidR="0020209D" w:rsidRPr="00A16FD5">
                <w:rPr>
                  <w:rFonts w:asciiTheme="majorHAnsi" w:hAnsiTheme="majorHAnsi"/>
                  <w:color w:val="000000"/>
                </w:rPr>
                <w:t xml:space="preserve">  </w:t>
              </w:r>
              <w:r w:rsidR="0020209D" w:rsidRPr="00A16FD5">
                <w:rPr>
                  <w:rFonts w:asciiTheme="majorHAnsi" w:hAnsiTheme="majorHAnsi"/>
                  <w:noProof/>
                </w:rPr>
                <w:t xml:space="preserve"> </w:t>
              </w:r>
              <w:sdt>
                <w:sdtPr>
                  <w:rPr>
                    <w:rFonts w:asciiTheme="majorHAnsi" w:hAnsiTheme="majorHAnsi"/>
                    <w:noProof/>
                  </w:rPr>
                  <w:id w:val="1932545830"/>
                  <w:placeholder>
                    <w:docPart w:val="73D25CDDF0A648BE8EE3A757BE19DE9F"/>
                  </w:placeholder>
                  <w:temporary/>
                  <w:showingPlcHdr/>
                  <w:text/>
                </w:sdtPr>
                <w:sdtEndPr/>
                <w:sdtContent>
                  <w:r w:rsidR="0020209D" w:rsidRPr="00A16FD5">
                    <w:rPr>
                      <w:rFonts w:asciiTheme="majorHAnsi" w:hAnsiTheme="majorHAnsi"/>
                      <w:noProof/>
                    </w:rPr>
                    <w:t>[Compañía]</w:t>
                  </w:r>
                </w:sdtContent>
              </w:sdt>
              <w:r w:rsidR="0020209D" w:rsidRPr="00A16FD5">
                <w:rPr>
                  <w:rFonts w:asciiTheme="majorHAnsi" w:hAnsiTheme="majorHAnsi"/>
                  <w:noProof/>
                </w:rPr>
                <w:t> </w:t>
              </w:r>
              <w:r w:rsidR="0020209D" w:rsidRPr="00A16FD5">
                <w:rPr>
                  <w:rFonts w:asciiTheme="majorHAnsi" w:hAnsiTheme="majorHAnsi"/>
                  <w:color w:val="000000"/>
                </w:rPr>
                <w:t>EDUCACION MEDIA SUPERIOR A DISTANCIA No. 02</w:t>
              </w:r>
              <w:r w:rsidR="0020209D" w:rsidRPr="00A16FD5">
                <w:rPr>
                  <w:rFonts w:asciiTheme="majorHAnsi" w:hAnsiTheme="majorHAnsi"/>
                  <w:noProof/>
                </w:rPr>
                <w:t xml:space="preserve">  </w:t>
              </w:r>
              <w:r w:rsidR="00A16FD5" w:rsidRPr="00A16FD5">
                <w:rPr>
                  <w:rFonts w:asciiTheme="majorHAnsi" w:hAnsiTheme="majorHAnsi"/>
                  <w:noProof/>
                </w:rPr>
                <w:t>CHALCO AXTLA DE TERRAZAS SLP.</w:t>
              </w:r>
              <w:r w:rsidR="0020209D" w:rsidRPr="00A16FD5">
                <w:rPr>
                  <w:rFonts w:asciiTheme="majorHAnsi" w:hAnsiTheme="majorHAnsi"/>
                  <w:noProof/>
                </w:rPr>
                <w:t xml:space="preserve">  </w:t>
              </w:r>
              <w:r w:rsidR="0020209D" w:rsidRPr="00A16FD5">
                <w:rPr>
                  <w:rFonts w:asciiTheme="majorHAnsi" w:hAnsiTheme="majorHAnsi"/>
                  <w:color w:val="000000"/>
                </w:rPr>
                <w:t>SEPTIEMBRE  2000  A NOVIEMBRE DE 2009.</w:t>
              </w:r>
            </w:p>
            <w:p w:rsidR="0020209D" w:rsidRPr="00A16FD5" w:rsidRDefault="0020209D" w:rsidP="0020209D">
              <w:pPr>
                <w:pStyle w:val="Subseccin"/>
                <w:rPr>
                  <w:rFonts w:asciiTheme="majorHAnsi" w:hAnsiTheme="majorHAnsi"/>
                  <w:noProof/>
                </w:rPr>
              </w:pPr>
            </w:p>
            <w:p w:rsidR="0020209D" w:rsidRDefault="004F01E1" w:rsidP="0020209D">
              <w:pPr>
                <w:pStyle w:val="Subseccin"/>
                <w:rPr>
                  <w:rFonts w:asciiTheme="majorHAnsi" w:hAnsiTheme="majorHAnsi"/>
                  <w:color w:val="000000"/>
                </w:rPr>
              </w:pPr>
              <w:sdt>
                <w:sdtPr>
                  <w:rPr>
                    <w:rFonts w:asciiTheme="majorHAnsi" w:hAnsiTheme="majorHAnsi"/>
                    <w:noProof/>
                  </w:rPr>
                  <w:id w:val="-102893829"/>
                  <w:placeholder>
                    <w:docPart w:val="8B5B423AAD73425FAD940D8E41600F9A"/>
                  </w:placeholder>
                  <w:temporary/>
                  <w:showingPlcHdr/>
                  <w:text/>
                </w:sdtPr>
                <w:sdtEndPr/>
                <w:sdtContent>
                  <w:r w:rsidR="0020209D" w:rsidRPr="00A16FD5">
                    <w:rPr>
                      <w:rFonts w:asciiTheme="majorHAnsi" w:hAnsiTheme="majorHAnsi"/>
                      <w:noProof/>
                    </w:rPr>
                    <w:t>[Puesto]</w:t>
                  </w:r>
                </w:sdtContent>
              </w:sdt>
              <w:r w:rsidR="0020209D" w:rsidRPr="00A16FD5">
                <w:rPr>
                  <w:rFonts w:asciiTheme="majorHAnsi" w:hAnsiTheme="majorHAnsi"/>
                  <w:noProof/>
                </w:rPr>
                <w:t> </w:t>
              </w:r>
              <w:r w:rsidR="00A16FD5" w:rsidRPr="00A16FD5">
                <w:rPr>
                  <w:rFonts w:asciiTheme="majorHAnsi" w:hAnsiTheme="majorHAnsi"/>
                  <w:color w:val="000000"/>
                </w:rPr>
                <w:t>AUXILIAR DE RESPONSABLE DE CENTRO</w:t>
              </w:r>
              <w:r w:rsidR="00A16FD5">
                <w:rPr>
                  <w:rFonts w:asciiTheme="majorHAnsi" w:hAnsiTheme="majorHAnsi"/>
                  <w:color w:val="000000"/>
                </w:rPr>
                <w:t xml:space="preserve">   </w:t>
              </w:r>
              <w:r w:rsidR="00A16FD5" w:rsidRPr="00A16FD5">
                <w:rPr>
                  <w:rFonts w:asciiTheme="majorHAnsi" w:hAnsiTheme="majorHAnsi"/>
                  <w:noProof/>
                </w:rPr>
                <w:t xml:space="preserve"> </w:t>
              </w:r>
              <w:sdt>
                <w:sdtPr>
                  <w:rPr>
                    <w:rFonts w:asciiTheme="majorHAnsi" w:hAnsiTheme="majorHAnsi"/>
                    <w:noProof/>
                  </w:rPr>
                  <w:id w:val="1944338779"/>
                  <w:placeholder>
                    <w:docPart w:val="ADB849549FB5450BAC420EEB64569439"/>
                  </w:placeholder>
                  <w:temporary/>
                  <w:showingPlcHdr/>
                  <w:text/>
                </w:sdtPr>
                <w:sdtEndPr/>
                <w:sdtContent>
                  <w:r w:rsidR="0020209D" w:rsidRPr="00A16FD5">
                    <w:rPr>
                      <w:rFonts w:asciiTheme="majorHAnsi" w:hAnsiTheme="majorHAnsi"/>
                      <w:noProof/>
                    </w:rPr>
                    <w:t>[Compañía]</w:t>
                  </w:r>
                </w:sdtContent>
              </w:sdt>
              <w:r w:rsidR="0020209D" w:rsidRPr="00A16FD5">
                <w:rPr>
                  <w:rFonts w:asciiTheme="majorHAnsi" w:hAnsiTheme="majorHAnsi"/>
                  <w:noProof/>
                </w:rPr>
                <w:t> </w:t>
              </w:r>
              <w:r w:rsidR="00A16FD5" w:rsidRPr="00A16FD5">
                <w:rPr>
                  <w:rFonts w:asciiTheme="majorHAnsi" w:hAnsiTheme="majorHAnsi"/>
                  <w:color w:val="000000"/>
                </w:rPr>
                <w:t>EDUCACION MEDIA SUPERIOR A DISTANCIA No.11 ZACAYO MATLAPA SLP.</w:t>
              </w:r>
              <w:r w:rsidR="0020209D" w:rsidRPr="00A16FD5">
                <w:rPr>
                  <w:rFonts w:asciiTheme="majorHAnsi" w:hAnsiTheme="majorHAnsi"/>
                  <w:noProof/>
                </w:rPr>
                <w:t xml:space="preserve">    </w:t>
              </w:r>
              <w:r w:rsidR="00A16FD5" w:rsidRPr="00A16FD5">
                <w:rPr>
                  <w:rFonts w:asciiTheme="majorHAnsi" w:hAnsiTheme="majorHAnsi"/>
                  <w:color w:val="000000"/>
                </w:rPr>
                <w:t>NOVIEMBRE   2009 A SEPTIEMBRE 2010</w:t>
              </w:r>
            </w:p>
            <w:p w:rsidR="00A16FD5" w:rsidRDefault="00A16FD5" w:rsidP="0020209D">
              <w:pPr>
                <w:pStyle w:val="Subseccin"/>
                <w:rPr>
                  <w:rFonts w:asciiTheme="majorHAnsi" w:hAnsiTheme="majorHAnsi"/>
                  <w:color w:val="000000"/>
                </w:rPr>
              </w:pPr>
            </w:p>
            <w:p w:rsidR="00A16FD5" w:rsidRPr="000579BB" w:rsidRDefault="004F01E1" w:rsidP="00A16FD5">
              <w:pPr>
                <w:pStyle w:val="Subseccin"/>
                <w:rPr>
                  <w:rFonts w:asciiTheme="majorHAnsi" w:hAnsiTheme="majorHAnsi"/>
                  <w:color w:val="000000"/>
                </w:rPr>
              </w:pPr>
              <w:sdt>
                <w:sdtPr>
                  <w:rPr>
                    <w:rFonts w:asciiTheme="majorHAnsi" w:hAnsiTheme="majorHAnsi"/>
                    <w:noProof/>
                  </w:rPr>
                  <w:id w:val="-463579027"/>
                  <w:placeholder>
                    <w:docPart w:val="4AC7C0BF6D984AFBB1A3C181DBEA2269"/>
                  </w:placeholder>
                  <w:temporary/>
                  <w:showingPlcHdr/>
                  <w:text/>
                </w:sdtPr>
                <w:sdtEndPr/>
                <w:sdtContent>
                  <w:r w:rsidR="00A16FD5" w:rsidRPr="000579BB">
                    <w:rPr>
                      <w:rFonts w:asciiTheme="majorHAnsi" w:hAnsiTheme="majorHAnsi"/>
                      <w:noProof/>
                    </w:rPr>
                    <w:t>[Puesto]</w:t>
                  </w:r>
                </w:sdtContent>
              </w:sdt>
              <w:r w:rsidR="00A16FD5" w:rsidRPr="000579BB">
                <w:rPr>
                  <w:rFonts w:asciiTheme="majorHAnsi" w:hAnsiTheme="majorHAnsi"/>
                  <w:noProof/>
                </w:rPr>
                <w:t> </w:t>
              </w:r>
              <w:r w:rsidR="00A16FD5" w:rsidRPr="000579BB">
                <w:rPr>
                  <w:rFonts w:asciiTheme="majorHAnsi" w:hAnsiTheme="majorHAnsi"/>
                  <w:color w:val="000000"/>
                </w:rPr>
                <w:t xml:space="preserve">AUXILIAR DE RESPONSABLE DE CENTRO   </w:t>
              </w:r>
              <w:r w:rsidR="00A16FD5" w:rsidRPr="000579BB">
                <w:rPr>
                  <w:rFonts w:asciiTheme="majorHAnsi" w:hAnsiTheme="majorHAnsi"/>
                  <w:noProof/>
                </w:rPr>
                <w:t xml:space="preserve"> </w:t>
              </w:r>
              <w:sdt>
                <w:sdtPr>
                  <w:rPr>
                    <w:rFonts w:asciiTheme="majorHAnsi" w:hAnsiTheme="majorHAnsi"/>
                    <w:noProof/>
                  </w:rPr>
                  <w:id w:val="-1604024319"/>
                  <w:placeholder>
                    <w:docPart w:val="1266A1CA4418415F84EAE065B9EC4422"/>
                  </w:placeholder>
                  <w:temporary/>
                  <w:showingPlcHdr/>
                  <w:text/>
                </w:sdtPr>
                <w:sdtEndPr/>
                <w:sdtContent>
                  <w:r w:rsidR="00A16FD5" w:rsidRPr="000579BB">
                    <w:rPr>
                      <w:rFonts w:asciiTheme="majorHAnsi" w:hAnsiTheme="majorHAnsi"/>
                      <w:noProof/>
                    </w:rPr>
                    <w:t>[Compañía]</w:t>
                  </w:r>
                </w:sdtContent>
              </w:sdt>
              <w:r w:rsidR="00A16FD5" w:rsidRPr="000579BB">
                <w:rPr>
                  <w:rFonts w:asciiTheme="majorHAnsi" w:hAnsiTheme="majorHAnsi"/>
                  <w:noProof/>
                </w:rPr>
                <w:t> </w:t>
              </w:r>
              <w:r w:rsidR="00A16FD5" w:rsidRPr="000579BB">
                <w:rPr>
                  <w:rFonts w:asciiTheme="majorHAnsi" w:hAnsiTheme="majorHAnsi"/>
                  <w:color w:val="000000"/>
                </w:rPr>
                <w:t>EDUCACION MEDIA SUPERIOR A DISTANCIA No.19 COYOLES, CD, VALLES SLP.</w:t>
              </w:r>
              <w:r w:rsidR="00A16FD5" w:rsidRPr="000579BB">
                <w:rPr>
                  <w:rFonts w:asciiTheme="majorHAnsi" w:hAnsiTheme="majorHAnsi"/>
                  <w:noProof/>
                </w:rPr>
                <w:t xml:space="preserve">    </w:t>
              </w:r>
              <w:r w:rsidR="00A16FD5" w:rsidRPr="000579BB">
                <w:rPr>
                  <w:rFonts w:asciiTheme="majorHAnsi" w:hAnsiTheme="majorHAnsi"/>
                  <w:color w:val="000000"/>
                </w:rPr>
                <w:t>SEPTIEMBRE   2010 A SEPTIEMBRE 2011</w:t>
              </w:r>
            </w:p>
            <w:p w:rsidR="00A16FD5" w:rsidRPr="000579BB" w:rsidRDefault="00A16FD5" w:rsidP="00A16FD5">
              <w:pPr>
                <w:pStyle w:val="Subseccin"/>
                <w:rPr>
                  <w:rFonts w:asciiTheme="majorHAnsi" w:hAnsiTheme="majorHAnsi"/>
                  <w:color w:val="000000"/>
                </w:rPr>
              </w:pPr>
            </w:p>
            <w:p w:rsidR="00A16FD5" w:rsidRPr="000579BB" w:rsidRDefault="004F01E1" w:rsidP="00A16FD5">
              <w:pPr>
                <w:pStyle w:val="Subseccin"/>
                <w:rPr>
                  <w:rFonts w:asciiTheme="majorHAnsi" w:hAnsiTheme="majorHAnsi"/>
                  <w:color w:val="000000"/>
                </w:rPr>
              </w:pPr>
              <w:sdt>
                <w:sdtPr>
                  <w:rPr>
                    <w:rFonts w:asciiTheme="majorHAnsi" w:hAnsiTheme="majorHAnsi"/>
                    <w:noProof/>
                  </w:rPr>
                  <w:id w:val="-1709795112"/>
                  <w:placeholder>
                    <w:docPart w:val="2A6D8EF103A745FC9E3E4D4A0F6BF653"/>
                  </w:placeholder>
                  <w:temporary/>
                  <w:showingPlcHdr/>
                  <w:text/>
                </w:sdtPr>
                <w:sdtEndPr/>
                <w:sdtContent>
                  <w:r w:rsidR="00A16FD5" w:rsidRPr="000579BB">
                    <w:rPr>
                      <w:rFonts w:asciiTheme="majorHAnsi" w:hAnsiTheme="majorHAnsi"/>
                      <w:noProof/>
                    </w:rPr>
                    <w:t>[Puesto]</w:t>
                  </w:r>
                </w:sdtContent>
              </w:sdt>
              <w:r w:rsidR="00A16FD5" w:rsidRPr="000579BB">
                <w:rPr>
                  <w:rFonts w:asciiTheme="majorHAnsi" w:hAnsiTheme="majorHAnsi"/>
                  <w:noProof/>
                </w:rPr>
                <w:t> </w:t>
              </w:r>
              <w:r w:rsidR="00A16FD5" w:rsidRPr="000579BB">
                <w:rPr>
                  <w:rFonts w:asciiTheme="majorHAnsi" w:hAnsiTheme="majorHAnsi"/>
                  <w:color w:val="000000"/>
                </w:rPr>
                <w:t xml:space="preserve">RESPONSABLE DEL CENTRO   </w:t>
              </w:r>
              <w:r w:rsidR="00A16FD5" w:rsidRPr="000579BB">
                <w:rPr>
                  <w:rFonts w:asciiTheme="majorHAnsi" w:hAnsiTheme="majorHAnsi"/>
                  <w:noProof/>
                </w:rPr>
                <w:t xml:space="preserve"> </w:t>
              </w:r>
              <w:sdt>
                <w:sdtPr>
                  <w:rPr>
                    <w:rFonts w:asciiTheme="majorHAnsi" w:hAnsiTheme="majorHAnsi"/>
                    <w:noProof/>
                  </w:rPr>
                  <w:id w:val="-215362345"/>
                  <w:placeholder>
                    <w:docPart w:val="3C88E26F59E547E790C46B80F85FBEBB"/>
                  </w:placeholder>
                  <w:temporary/>
                  <w:showingPlcHdr/>
                  <w:text/>
                </w:sdtPr>
                <w:sdtEndPr/>
                <w:sdtContent>
                  <w:r w:rsidR="00A16FD5" w:rsidRPr="000579BB">
                    <w:rPr>
                      <w:rFonts w:asciiTheme="majorHAnsi" w:hAnsiTheme="majorHAnsi"/>
                      <w:noProof/>
                    </w:rPr>
                    <w:t>[Compañía]</w:t>
                  </w:r>
                </w:sdtContent>
              </w:sdt>
              <w:r w:rsidR="00A16FD5" w:rsidRPr="000579BB">
                <w:rPr>
                  <w:rFonts w:asciiTheme="majorHAnsi" w:hAnsiTheme="majorHAnsi"/>
                  <w:noProof/>
                </w:rPr>
                <w:t> </w:t>
              </w:r>
              <w:r w:rsidR="00A16FD5" w:rsidRPr="000579BB">
                <w:rPr>
                  <w:rFonts w:asciiTheme="majorHAnsi" w:hAnsiTheme="majorHAnsi"/>
                  <w:color w:val="000000"/>
                </w:rPr>
                <w:t>EDUCACION MEDIA SUPERIOR A DISTANCIA No.11 ZACAYO MATLAPA SLP.</w:t>
              </w:r>
              <w:r w:rsidR="00A16FD5" w:rsidRPr="000579BB">
                <w:rPr>
                  <w:rFonts w:asciiTheme="majorHAnsi" w:hAnsiTheme="majorHAnsi"/>
                  <w:noProof/>
                </w:rPr>
                <w:t xml:space="preserve">    </w:t>
              </w:r>
              <w:r w:rsidR="00A16FD5" w:rsidRPr="000579BB">
                <w:rPr>
                  <w:rFonts w:asciiTheme="majorHAnsi" w:hAnsiTheme="majorHAnsi"/>
                  <w:color w:val="000000"/>
                </w:rPr>
                <w:t>SEPTIEMBRE  2011 A OCTUBRE  2014.</w:t>
              </w:r>
            </w:p>
            <w:p w:rsidR="00A16FD5" w:rsidRPr="000579BB" w:rsidRDefault="00A16FD5" w:rsidP="00A16FD5">
              <w:pPr>
                <w:pStyle w:val="Subseccin"/>
                <w:rPr>
                  <w:rFonts w:asciiTheme="majorHAnsi" w:hAnsiTheme="majorHAnsi"/>
                  <w:noProof/>
                </w:rPr>
              </w:pPr>
            </w:p>
            <w:p w:rsidR="00A16FD5" w:rsidRPr="000579BB" w:rsidRDefault="004F01E1" w:rsidP="00A16FD5">
              <w:pPr>
                <w:pStyle w:val="Subseccin"/>
                <w:rPr>
                  <w:rFonts w:asciiTheme="majorHAnsi" w:hAnsiTheme="majorHAnsi"/>
                  <w:color w:val="000000"/>
                </w:rPr>
              </w:pPr>
              <w:sdt>
                <w:sdtPr>
                  <w:rPr>
                    <w:rFonts w:asciiTheme="majorHAnsi" w:hAnsiTheme="majorHAnsi"/>
                    <w:noProof/>
                  </w:rPr>
                  <w:id w:val="202297323"/>
                  <w:placeholder>
                    <w:docPart w:val="368056AD74D3414C9C2098A5CADBB05A"/>
                  </w:placeholder>
                  <w:temporary/>
                  <w:showingPlcHdr/>
                  <w:text/>
                </w:sdtPr>
                <w:sdtEndPr/>
                <w:sdtContent>
                  <w:r w:rsidR="00A16FD5" w:rsidRPr="000579BB">
                    <w:rPr>
                      <w:rFonts w:asciiTheme="majorHAnsi" w:hAnsiTheme="majorHAnsi"/>
                      <w:noProof/>
                    </w:rPr>
                    <w:t>[Puesto]</w:t>
                  </w:r>
                </w:sdtContent>
              </w:sdt>
              <w:r w:rsidR="00A16FD5" w:rsidRPr="000579BB">
                <w:rPr>
                  <w:rFonts w:asciiTheme="majorHAnsi" w:hAnsiTheme="majorHAnsi"/>
                  <w:noProof/>
                </w:rPr>
                <w:t> </w:t>
              </w:r>
              <w:r w:rsidR="00A16FD5" w:rsidRPr="000579BB">
                <w:rPr>
                  <w:rFonts w:asciiTheme="majorHAnsi" w:hAnsiTheme="majorHAnsi"/>
                  <w:color w:val="000000"/>
                </w:rPr>
                <w:t xml:space="preserve">RESPONSABLE DEL CENTRO    </w:t>
              </w:r>
              <w:r w:rsidR="00A16FD5" w:rsidRPr="000579BB">
                <w:rPr>
                  <w:rFonts w:asciiTheme="majorHAnsi" w:hAnsiTheme="majorHAnsi"/>
                  <w:noProof/>
                </w:rPr>
                <w:t xml:space="preserve"> </w:t>
              </w:r>
              <w:sdt>
                <w:sdtPr>
                  <w:rPr>
                    <w:rFonts w:asciiTheme="majorHAnsi" w:hAnsiTheme="majorHAnsi"/>
                    <w:noProof/>
                  </w:rPr>
                  <w:id w:val="-863444506"/>
                  <w:placeholder>
                    <w:docPart w:val="50B669A610884074A5A770160FD04346"/>
                  </w:placeholder>
                  <w:temporary/>
                  <w:showingPlcHdr/>
                  <w:text/>
                </w:sdtPr>
                <w:sdtEndPr/>
                <w:sdtContent>
                  <w:r w:rsidR="00A16FD5" w:rsidRPr="000579BB">
                    <w:rPr>
                      <w:rFonts w:asciiTheme="majorHAnsi" w:hAnsiTheme="majorHAnsi"/>
                      <w:noProof/>
                    </w:rPr>
                    <w:t>[Compañía]</w:t>
                  </w:r>
                </w:sdtContent>
              </w:sdt>
              <w:r w:rsidR="00A16FD5" w:rsidRPr="000579BB">
                <w:rPr>
                  <w:rFonts w:asciiTheme="majorHAnsi" w:hAnsiTheme="majorHAnsi"/>
                  <w:noProof/>
                </w:rPr>
                <w:t> </w:t>
              </w:r>
              <w:r w:rsidR="00A16FD5" w:rsidRPr="000579BB">
                <w:rPr>
                  <w:rFonts w:asciiTheme="majorHAnsi" w:hAnsiTheme="majorHAnsi"/>
                  <w:color w:val="000000"/>
                </w:rPr>
                <w:t>EDUCACION MEDIA SUPERIOR A DISTANCIA No.21 LA PILA CD. VALLES SLP.</w:t>
              </w:r>
              <w:r w:rsidR="00A16FD5" w:rsidRPr="000579BB">
                <w:rPr>
                  <w:rFonts w:asciiTheme="majorHAnsi" w:hAnsiTheme="majorHAnsi"/>
                  <w:noProof/>
                </w:rPr>
                <w:t xml:space="preserve">    </w:t>
              </w:r>
              <w:r w:rsidR="00A16FD5" w:rsidRPr="000579BB">
                <w:rPr>
                  <w:rFonts w:asciiTheme="majorHAnsi" w:hAnsiTheme="majorHAnsi"/>
                  <w:color w:val="000000"/>
                </w:rPr>
                <w:t>OCTUBRE 2014 A JULIO  2019.</w:t>
              </w:r>
            </w:p>
            <w:p w:rsidR="00A16FD5" w:rsidRPr="000579BB" w:rsidRDefault="00A16FD5" w:rsidP="00A16FD5">
              <w:pPr>
                <w:pStyle w:val="Subseccin"/>
                <w:rPr>
                  <w:rFonts w:asciiTheme="majorHAnsi" w:hAnsiTheme="majorHAnsi"/>
                  <w:noProof/>
                </w:rPr>
              </w:pPr>
            </w:p>
            <w:p w:rsidR="00A16FD5" w:rsidRPr="000579BB" w:rsidRDefault="004F01E1" w:rsidP="00A16FD5">
              <w:pPr>
                <w:pStyle w:val="Subseccin"/>
                <w:rPr>
                  <w:rFonts w:asciiTheme="majorHAnsi" w:hAnsiTheme="majorHAnsi"/>
                  <w:noProof/>
                </w:rPr>
              </w:pPr>
              <w:sdt>
                <w:sdtPr>
                  <w:rPr>
                    <w:rFonts w:asciiTheme="majorHAnsi" w:hAnsiTheme="majorHAnsi"/>
                    <w:noProof/>
                  </w:rPr>
                  <w:id w:val="-70119680"/>
                  <w:temporary/>
                  <w:showingPlcHdr/>
                  <w:text/>
                </w:sdtPr>
                <w:sdtEndPr/>
                <w:sdtContent>
                  <w:r w:rsidR="00A16FD5" w:rsidRPr="000579BB">
                    <w:rPr>
                      <w:rFonts w:asciiTheme="majorHAnsi" w:hAnsiTheme="majorHAnsi"/>
                      <w:noProof/>
                    </w:rPr>
                    <w:t>[Puesto]</w:t>
                  </w:r>
                </w:sdtContent>
              </w:sdt>
              <w:r w:rsidR="00A16FD5" w:rsidRPr="000579BB">
                <w:rPr>
                  <w:rFonts w:asciiTheme="majorHAnsi" w:hAnsiTheme="majorHAnsi"/>
                  <w:noProof/>
                </w:rPr>
                <w:t> </w:t>
              </w:r>
              <w:r w:rsidR="00A16FD5" w:rsidRPr="000579BB">
                <w:rPr>
                  <w:rFonts w:asciiTheme="majorHAnsi" w:hAnsiTheme="majorHAnsi"/>
                  <w:color w:val="000000"/>
                </w:rPr>
                <w:t xml:space="preserve">DIRECTOR DE PLANTEL  </w:t>
              </w:r>
              <w:r w:rsidR="00A16FD5" w:rsidRPr="000579BB">
                <w:rPr>
                  <w:rFonts w:asciiTheme="majorHAnsi" w:hAnsiTheme="majorHAnsi"/>
                  <w:noProof/>
                </w:rPr>
                <w:t xml:space="preserve"> </w:t>
              </w:r>
              <w:sdt>
                <w:sdtPr>
                  <w:rPr>
                    <w:rFonts w:asciiTheme="majorHAnsi" w:hAnsiTheme="majorHAnsi"/>
                    <w:noProof/>
                  </w:rPr>
                  <w:id w:val="-1030881531"/>
                  <w:temporary/>
                  <w:showingPlcHdr/>
                  <w:text/>
                </w:sdtPr>
                <w:sdtEndPr/>
                <w:sdtContent>
                  <w:r w:rsidR="00A16FD5" w:rsidRPr="000579BB">
                    <w:rPr>
                      <w:rFonts w:asciiTheme="majorHAnsi" w:hAnsiTheme="majorHAnsi"/>
                      <w:noProof/>
                    </w:rPr>
                    <w:t>[Compañía]</w:t>
                  </w:r>
                </w:sdtContent>
              </w:sdt>
              <w:r w:rsidR="00A16FD5" w:rsidRPr="000579BB">
                <w:rPr>
                  <w:rFonts w:asciiTheme="majorHAnsi" w:hAnsiTheme="majorHAnsi"/>
                  <w:noProof/>
                </w:rPr>
                <w:t> </w:t>
              </w:r>
              <w:r w:rsidR="00A16FD5" w:rsidRPr="000579BB">
                <w:rPr>
                  <w:rFonts w:asciiTheme="majorHAnsi" w:hAnsiTheme="majorHAnsi"/>
                  <w:color w:val="000000"/>
                </w:rPr>
                <w:t>COLEGIO DE BACHILLERES No. 15 EBANO SLP.</w:t>
              </w:r>
              <w:r w:rsidR="00A16FD5" w:rsidRPr="000579BB">
                <w:rPr>
                  <w:rFonts w:asciiTheme="majorHAnsi" w:hAnsiTheme="majorHAnsi"/>
                  <w:noProof/>
                </w:rPr>
                <w:t xml:space="preserve">    </w:t>
              </w:r>
              <w:r w:rsidR="00A16FD5" w:rsidRPr="000579BB">
                <w:rPr>
                  <w:rFonts w:asciiTheme="majorHAnsi" w:hAnsiTheme="majorHAnsi"/>
                  <w:color w:val="000000"/>
                </w:rPr>
                <w:t>AGOSTO   2019 HASTA LA FECHA ACTUAL</w:t>
              </w:r>
            </w:p>
            <w:p w:rsidR="00A16FD5" w:rsidRPr="00A16FD5" w:rsidRDefault="00A16FD5" w:rsidP="0020209D">
              <w:pPr>
                <w:pStyle w:val="Subseccin"/>
                <w:rPr>
                  <w:rFonts w:asciiTheme="majorHAnsi" w:hAnsiTheme="majorHAnsi"/>
                  <w:noProof/>
                </w:rPr>
              </w:pPr>
            </w:p>
            <w:p w:rsidR="00737D5A" w:rsidRDefault="00737D5A">
              <w:pPr>
                <w:pStyle w:val="Subseccin"/>
                <w:rPr>
                  <w:noProof/>
                </w:rPr>
              </w:pPr>
            </w:p>
            <w:p w:rsidR="00584F44" w:rsidRDefault="004F01E1" w:rsidP="009B1395">
              <w:pPr>
                <w:pStyle w:val="Listaconvietas"/>
                <w:numPr>
                  <w:ilvl w:val="0"/>
                  <w:numId w:val="0"/>
                </w:numPr>
                <w:ind w:left="144" w:hanging="144"/>
                <w:rPr>
                  <w:noProof/>
                </w:rPr>
              </w:pPr>
            </w:p>
          </w:sdtContent>
        </w:sdt>
      </w:sdtContent>
    </w:sdt>
    <w:p w:rsidR="00584F44" w:rsidRDefault="00584F44" w:rsidP="00584F44">
      <w:pPr>
        <w:pStyle w:val="Listaconvietas"/>
        <w:numPr>
          <w:ilvl w:val="0"/>
          <w:numId w:val="0"/>
        </w:numPr>
        <w:ind w:left="144"/>
        <w:rPr>
          <w:noProof/>
        </w:rPr>
      </w:pPr>
    </w:p>
    <w:sectPr w:rsidR="00584F44">
      <w:footerReference w:type="default" r:id="rId10"/>
      <w:pgSz w:w="12240" w:h="15840"/>
      <w:pgMar w:top="1296"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01E1" w:rsidRDefault="004F01E1">
      <w:pPr>
        <w:spacing w:after="0"/>
      </w:pPr>
      <w:r>
        <w:separator/>
      </w:r>
    </w:p>
  </w:endnote>
  <w:endnote w:type="continuationSeparator" w:id="0">
    <w:p w:rsidR="004F01E1" w:rsidRDefault="004F01E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67A7" w:rsidRDefault="00C51C5F">
    <w:pPr>
      <w:pStyle w:val="Piedepgina"/>
    </w:pPr>
    <w:r>
      <w:t xml:space="preserve">Página </w:t>
    </w:r>
    <w:r>
      <w:fldChar w:fldCharType="begin"/>
    </w:r>
    <w:r>
      <w:instrText>PAGE   \* MERGEFORMAT</w:instrText>
    </w:r>
    <w:r>
      <w:fldChar w:fldCharType="separate"/>
    </w:r>
    <w:r w:rsidR="007B634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01E1" w:rsidRDefault="004F01E1">
      <w:pPr>
        <w:spacing w:after="0"/>
      </w:pPr>
      <w:r>
        <w:separator/>
      </w:r>
    </w:p>
  </w:footnote>
  <w:footnote w:type="continuationSeparator" w:id="0">
    <w:p w:rsidR="004F01E1" w:rsidRDefault="004F01E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0C3"/>
    <w:rsid w:val="00015AB1"/>
    <w:rsid w:val="000579BB"/>
    <w:rsid w:val="000E4A72"/>
    <w:rsid w:val="001A6FC8"/>
    <w:rsid w:val="0020209D"/>
    <w:rsid w:val="002F03EF"/>
    <w:rsid w:val="00340491"/>
    <w:rsid w:val="003412D8"/>
    <w:rsid w:val="004967A7"/>
    <w:rsid w:val="004D6BB9"/>
    <w:rsid w:val="004F01E1"/>
    <w:rsid w:val="004F01F8"/>
    <w:rsid w:val="00584F44"/>
    <w:rsid w:val="005A795C"/>
    <w:rsid w:val="005B0CD5"/>
    <w:rsid w:val="00610531"/>
    <w:rsid w:val="006B57EA"/>
    <w:rsid w:val="006D0030"/>
    <w:rsid w:val="00737D5A"/>
    <w:rsid w:val="007826A6"/>
    <w:rsid w:val="007B6346"/>
    <w:rsid w:val="00880FC3"/>
    <w:rsid w:val="008C27D5"/>
    <w:rsid w:val="00953657"/>
    <w:rsid w:val="009B1395"/>
    <w:rsid w:val="00A16FD5"/>
    <w:rsid w:val="00A2106D"/>
    <w:rsid w:val="00A31D4F"/>
    <w:rsid w:val="00AC6D84"/>
    <w:rsid w:val="00B22F9C"/>
    <w:rsid w:val="00C20D72"/>
    <w:rsid w:val="00C51C5F"/>
    <w:rsid w:val="00C740C3"/>
    <w:rsid w:val="00D471D5"/>
    <w:rsid w:val="00EA65BA"/>
    <w:rsid w:val="00EE4619"/>
    <w:rsid w:val="00F16026"/>
    <w:rsid w:val="00F25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22210C-C375-4D1B-9B97-8768E8416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404040" w:themeColor="text1" w:themeTint="BF"/>
        <w:sz w:val="18"/>
        <w:lang w:val="es-ES" w:eastAsia="es-ES" w:bidi="ar-SA"/>
      </w:rPr>
    </w:rPrDefault>
    <w:pPrDefault>
      <w:pPr>
        <w:spacing w:after="28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2"/>
    <w:qFormat/>
    <w:pPr>
      <w:pBdr>
        <w:bottom w:val="single" w:sz="12" w:space="4" w:color="39A5B7" w:themeColor="accent1"/>
      </w:pBdr>
      <w:spacing w:after="120"/>
      <w:contextualSpacing/>
    </w:pPr>
    <w:rPr>
      <w:rFonts w:asciiTheme="majorHAnsi" w:eastAsiaTheme="majorEastAsia" w:hAnsiTheme="majorHAnsi" w:cstheme="majorBidi"/>
      <w:color w:val="39A5B7" w:themeColor="accent1"/>
      <w:kern w:val="28"/>
      <w:sz w:val="52"/>
    </w:rPr>
  </w:style>
  <w:style w:type="character" w:customStyle="1" w:styleId="TtuloCar">
    <w:name w:val="Título Car"/>
    <w:basedOn w:val="Fuentedeprrafopredeter"/>
    <w:link w:val="Ttulo"/>
    <w:uiPriority w:val="2"/>
    <w:rPr>
      <w:rFonts w:asciiTheme="majorHAnsi" w:eastAsiaTheme="majorEastAsia" w:hAnsiTheme="majorHAnsi" w:cstheme="majorBidi"/>
      <w:color w:val="39A5B7" w:themeColor="accent1"/>
      <w:kern w:val="28"/>
      <w:sz w:val="52"/>
    </w:rPr>
  </w:style>
  <w:style w:type="character" w:styleId="Textodelmarcadordeposicin">
    <w:name w:val="Placeholder Text"/>
    <w:basedOn w:val="Fuentedeprrafopredeter"/>
    <w:uiPriority w:val="99"/>
    <w:semiHidden/>
    <w:rPr>
      <w:color w:val="808080"/>
    </w:rPr>
  </w:style>
  <w:style w:type="paragraph" w:customStyle="1" w:styleId="Encabezadodelaseccin">
    <w:name w:val="Encabezado de la sección"/>
    <w:basedOn w:val="Normal"/>
    <w:next w:val="Normal"/>
    <w:uiPriority w:val="1"/>
    <w:qFormat/>
    <w:pPr>
      <w:spacing w:before="500" w:after="100"/>
    </w:pPr>
    <w:rPr>
      <w:rFonts w:asciiTheme="majorHAnsi" w:eastAsiaTheme="majorEastAsia" w:hAnsiTheme="majorHAnsi" w:cstheme="majorBidi"/>
      <w:b/>
      <w:bCs/>
      <w:color w:val="39A5B7" w:themeColor="accent1"/>
      <w:sz w:val="24"/>
    </w:rPr>
  </w:style>
  <w:style w:type="paragraph" w:styleId="Listaconvietas">
    <w:name w:val="List Bullet"/>
    <w:basedOn w:val="Normal"/>
    <w:uiPriority w:val="1"/>
    <w:unhideWhenUsed/>
    <w:qFormat/>
    <w:pPr>
      <w:numPr>
        <w:numId w:val="1"/>
      </w:numPr>
      <w:spacing w:after="80"/>
    </w:pPr>
  </w:style>
  <w:style w:type="paragraph" w:customStyle="1" w:styleId="Subseccin">
    <w:name w:val="Subsección"/>
    <w:basedOn w:val="Normal"/>
    <w:uiPriority w:val="1"/>
    <w:qFormat/>
    <w:pPr>
      <w:spacing w:before="280" w:after="120"/>
    </w:pPr>
    <w:rPr>
      <w:b/>
      <w:bCs/>
      <w:caps/>
      <w:color w:val="262626" w:themeColor="text1" w:themeTint="D9"/>
    </w:rPr>
  </w:style>
  <w:style w:type="paragraph" w:styleId="Encabezado">
    <w:name w:val="header"/>
    <w:basedOn w:val="Normal"/>
    <w:link w:val="EncabezadoCar"/>
    <w:uiPriority w:val="99"/>
    <w:unhideWhenUsed/>
    <w:pPr>
      <w:tabs>
        <w:tab w:val="center" w:pos="4680"/>
        <w:tab w:val="right" w:pos="9360"/>
      </w:tabs>
      <w:spacing w:after="0"/>
    </w:pPr>
  </w:style>
  <w:style w:type="character" w:customStyle="1" w:styleId="EncabezadoCar">
    <w:name w:val="Encabezado Car"/>
    <w:basedOn w:val="Fuentedeprrafopredeter"/>
    <w:link w:val="Encabezado"/>
    <w:uiPriority w:val="99"/>
  </w:style>
  <w:style w:type="paragraph" w:styleId="Piedepgina">
    <w:name w:val="footer"/>
    <w:basedOn w:val="Normal"/>
    <w:link w:val="PiedepginaCar"/>
    <w:uiPriority w:val="99"/>
    <w:unhideWhenUsed/>
    <w:pPr>
      <w:spacing w:after="0"/>
      <w:jc w:val="right"/>
    </w:pPr>
    <w:rPr>
      <w:color w:val="39A5B7" w:themeColor="accent1"/>
    </w:rPr>
  </w:style>
  <w:style w:type="character" w:customStyle="1" w:styleId="PiedepginaCar">
    <w:name w:val="Pie de página Car"/>
    <w:basedOn w:val="Fuentedeprrafopredeter"/>
    <w:link w:val="Piedepgina"/>
    <w:uiPriority w:val="99"/>
    <w:rPr>
      <w:color w:val="39A5B7" w:themeColor="accent1"/>
    </w:rPr>
  </w:style>
  <w:style w:type="paragraph" w:styleId="Fecha">
    <w:name w:val="Date"/>
    <w:basedOn w:val="Normal"/>
    <w:next w:val="Normal"/>
    <w:link w:val="FechaCar"/>
    <w:uiPriority w:val="1"/>
    <w:unhideWhenUsed/>
    <w:qFormat/>
    <w:pPr>
      <w:spacing w:before="720"/>
      <w:contextualSpacing/>
    </w:pPr>
    <w:rPr>
      <w:b/>
      <w:bCs/>
      <w:color w:val="0D0D0D" w:themeColor="text1" w:themeTint="F2"/>
    </w:rPr>
  </w:style>
  <w:style w:type="character" w:customStyle="1" w:styleId="FechaCar">
    <w:name w:val="Fecha Car"/>
    <w:basedOn w:val="Fuentedeprrafopredeter"/>
    <w:link w:val="Fecha"/>
    <w:uiPriority w:val="1"/>
    <w:rPr>
      <w:b/>
      <w:bCs/>
      <w:color w:val="0D0D0D" w:themeColor="text1" w:themeTint="F2"/>
    </w:rPr>
  </w:style>
  <w:style w:type="paragraph" w:customStyle="1" w:styleId="Direccin">
    <w:name w:val="Dirección"/>
    <w:basedOn w:val="Normal"/>
    <w:uiPriority w:val="1"/>
    <w:qFormat/>
    <w:pPr>
      <w:spacing w:line="336" w:lineRule="auto"/>
      <w:contextualSpacing/>
    </w:pPr>
  </w:style>
  <w:style w:type="paragraph" w:styleId="Saludo">
    <w:name w:val="Salutation"/>
    <w:basedOn w:val="Normal"/>
    <w:next w:val="Normal"/>
    <w:link w:val="SaludoCar"/>
    <w:uiPriority w:val="2"/>
    <w:unhideWhenUsed/>
    <w:qFormat/>
    <w:pPr>
      <w:spacing w:before="800" w:after="180"/>
    </w:pPr>
    <w:rPr>
      <w:b/>
      <w:bCs/>
      <w:color w:val="0D0D0D" w:themeColor="text1" w:themeTint="F2"/>
    </w:rPr>
  </w:style>
  <w:style w:type="character" w:customStyle="1" w:styleId="SaludoCar">
    <w:name w:val="Saludo Car"/>
    <w:basedOn w:val="Fuentedeprrafopredeter"/>
    <w:link w:val="Saludo"/>
    <w:uiPriority w:val="2"/>
    <w:rPr>
      <w:b/>
      <w:bCs/>
      <w:color w:val="0D0D0D" w:themeColor="text1" w:themeTint="F2"/>
    </w:rPr>
  </w:style>
  <w:style w:type="paragraph" w:styleId="Cierre">
    <w:name w:val="Closing"/>
    <w:basedOn w:val="Normal"/>
    <w:next w:val="Firma"/>
    <w:link w:val="CierreCar"/>
    <w:uiPriority w:val="2"/>
    <w:unhideWhenUsed/>
    <w:qFormat/>
    <w:pPr>
      <w:spacing w:before="720" w:after="0"/>
    </w:pPr>
    <w:rPr>
      <w:b/>
      <w:bCs/>
      <w:color w:val="0D0D0D" w:themeColor="text1" w:themeTint="F2"/>
    </w:rPr>
  </w:style>
  <w:style w:type="character" w:customStyle="1" w:styleId="CierreCar">
    <w:name w:val="Cierre Car"/>
    <w:basedOn w:val="Fuentedeprrafopredeter"/>
    <w:link w:val="Cierre"/>
    <w:uiPriority w:val="2"/>
    <w:rPr>
      <w:b/>
      <w:bCs/>
      <w:color w:val="0D0D0D" w:themeColor="text1" w:themeTint="F2"/>
    </w:rPr>
  </w:style>
  <w:style w:type="paragraph" w:styleId="Firma">
    <w:name w:val="Signature"/>
    <w:basedOn w:val="Normal"/>
    <w:link w:val="FirmaCar"/>
    <w:uiPriority w:val="2"/>
    <w:unhideWhenUsed/>
    <w:qFormat/>
    <w:pPr>
      <w:spacing w:before="1080"/>
      <w:contextualSpacing/>
    </w:pPr>
    <w:rPr>
      <w:b/>
      <w:bCs/>
      <w:color w:val="0D0D0D" w:themeColor="text1" w:themeTint="F2"/>
    </w:rPr>
  </w:style>
  <w:style w:type="character" w:customStyle="1" w:styleId="FirmaCar">
    <w:name w:val="Firma Car"/>
    <w:basedOn w:val="Fuentedeprrafopredeter"/>
    <w:link w:val="Firma"/>
    <w:uiPriority w:val="2"/>
    <w:rPr>
      <w:b/>
      <w:bCs/>
      <w:color w:val="0D0D0D" w:themeColor="text1" w:themeTint="F2"/>
    </w:rPr>
  </w:style>
  <w:style w:type="paragraph" w:styleId="Textodeglobo">
    <w:name w:val="Balloon Text"/>
    <w:basedOn w:val="Normal"/>
    <w:link w:val="TextodegloboCar"/>
    <w:uiPriority w:val="99"/>
    <w:semiHidden/>
    <w:unhideWhenUsed/>
    <w:rsid w:val="00A2106D"/>
    <w:pPr>
      <w:spacing w:after="0"/>
    </w:pPr>
    <w:rPr>
      <w:rFonts w:ascii="Segoe UI" w:hAnsi="Segoe UI" w:cs="Segoe UI"/>
      <w:szCs w:val="18"/>
    </w:rPr>
  </w:style>
  <w:style w:type="character" w:customStyle="1" w:styleId="TextodegloboCar">
    <w:name w:val="Texto de globo Car"/>
    <w:basedOn w:val="Fuentedeprrafopredeter"/>
    <w:link w:val="Textodeglobo"/>
    <w:uiPriority w:val="99"/>
    <w:semiHidden/>
    <w:rsid w:val="00A2106D"/>
    <w:rPr>
      <w:rFonts w:ascii="Segoe UI" w:hAnsi="Segoe UI" w:cs="Segoe UI"/>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ppData\Roaming\Microsoft\Plantillas\Curr&#237;culum%20b&#225;si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C9CD484C6514771BB1C845248E18FE3"/>
        <w:category>
          <w:name w:val="General"/>
          <w:gallery w:val="placeholder"/>
        </w:category>
        <w:types>
          <w:type w:val="bbPlcHdr"/>
        </w:types>
        <w:behaviors>
          <w:behavior w:val="content"/>
        </w:behaviors>
        <w:guid w:val="{19B09AA9-CEB2-4011-8AF2-B00CC534B7A5}"/>
      </w:docPartPr>
      <w:docPartBody>
        <w:p w:rsidR="00EE56BC" w:rsidRDefault="00EE56BC">
          <w:pPr>
            <w:pStyle w:val="CC9CD484C6514771BB1C845248E18FE3"/>
          </w:pPr>
          <w:r>
            <w:t>[Teléfono]</w:t>
          </w:r>
        </w:p>
      </w:docPartBody>
    </w:docPart>
    <w:docPart>
      <w:docPartPr>
        <w:name w:val="850257BEB98D4435806E04641758F20C"/>
        <w:category>
          <w:name w:val="General"/>
          <w:gallery w:val="placeholder"/>
        </w:category>
        <w:types>
          <w:type w:val="bbPlcHdr"/>
        </w:types>
        <w:behaviors>
          <w:behavior w:val="content"/>
        </w:behaviors>
        <w:guid w:val="{FFDD3A67-995C-4308-A0AB-CF87E8F88A30}"/>
      </w:docPartPr>
      <w:docPartBody>
        <w:p w:rsidR="00EE56BC" w:rsidRDefault="00EE56BC">
          <w:pPr>
            <w:pStyle w:val="850257BEB98D4435806E04641758F20C"/>
          </w:pPr>
          <w:r>
            <w:t>[Correo electrónico]</w:t>
          </w:r>
        </w:p>
      </w:docPartBody>
    </w:docPart>
    <w:docPart>
      <w:docPartPr>
        <w:name w:val="6DC6E4F51BD1459B87C2044FE17FD5D4"/>
        <w:category>
          <w:name w:val="General"/>
          <w:gallery w:val="placeholder"/>
        </w:category>
        <w:types>
          <w:type w:val="bbPlcHdr"/>
        </w:types>
        <w:behaviors>
          <w:behavior w:val="content"/>
        </w:behaviors>
        <w:guid w:val="{15145637-AA83-433D-A773-E69D5494995F}"/>
      </w:docPartPr>
      <w:docPartBody>
        <w:p w:rsidR="00EE56BC" w:rsidRDefault="00EE56BC">
          <w:pPr>
            <w:pStyle w:val="6DC6E4F51BD1459B87C2044FE17FD5D4"/>
          </w:pPr>
          <w:r>
            <w:t>[Título]</w:t>
          </w:r>
        </w:p>
      </w:docPartBody>
    </w:docPart>
    <w:docPart>
      <w:docPartPr>
        <w:name w:val="3659E1FA27E74304A4C8EEF0B7428A11"/>
        <w:category>
          <w:name w:val="General"/>
          <w:gallery w:val="placeholder"/>
        </w:category>
        <w:types>
          <w:type w:val="bbPlcHdr"/>
        </w:types>
        <w:behaviors>
          <w:behavior w:val="content"/>
        </w:behaviors>
        <w:guid w:val="{D736DBCB-2E22-40E8-BFB0-F8139897D7FB}"/>
      </w:docPartPr>
      <w:docPartBody>
        <w:p w:rsidR="00EE56BC" w:rsidRDefault="00EE56BC">
          <w:pPr>
            <w:pStyle w:val="3659E1FA27E74304A4C8EEF0B7428A11"/>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E58AC796FF4F4AC2ADD9B459FF1549E9"/>
        <w:category>
          <w:name w:val="General"/>
          <w:gallery w:val="placeholder"/>
        </w:category>
        <w:types>
          <w:type w:val="bbPlcHdr"/>
        </w:types>
        <w:behaviors>
          <w:behavior w:val="content"/>
        </w:behaviors>
        <w:guid w:val="{8D25E230-BD26-45E1-9B45-F11CE09D456D}"/>
      </w:docPartPr>
      <w:docPartBody>
        <w:p w:rsidR="00EE56BC" w:rsidRDefault="00EE56BC">
          <w:pPr>
            <w:pStyle w:val="E58AC796FF4F4AC2ADD9B459FF1549E9"/>
          </w:pPr>
          <w:r>
            <w:t>[Puesto]</w:t>
          </w:r>
        </w:p>
      </w:docPartBody>
    </w:docPart>
    <w:docPart>
      <w:docPartPr>
        <w:name w:val="9C4913183D47412596064AFB9A79A53F"/>
        <w:category>
          <w:name w:val="General"/>
          <w:gallery w:val="placeholder"/>
        </w:category>
        <w:types>
          <w:type w:val="bbPlcHdr"/>
        </w:types>
        <w:behaviors>
          <w:behavior w:val="content"/>
        </w:behaviors>
        <w:guid w:val="{E220531E-D537-416E-874B-F73FE2408E22}"/>
      </w:docPartPr>
      <w:docPartBody>
        <w:p w:rsidR="00EE56BC" w:rsidRDefault="00EE56BC">
          <w:pPr>
            <w:pStyle w:val="9C4913183D47412596064AFB9A79A53F"/>
          </w:pPr>
          <w:r>
            <w:t>[Compañía]</w:t>
          </w:r>
        </w:p>
      </w:docPartBody>
    </w:docPart>
    <w:docPart>
      <w:docPartPr>
        <w:name w:val="D583393DB5DD42FF9342C0A98DC3B53A"/>
        <w:category>
          <w:name w:val="General"/>
          <w:gallery w:val="placeholder"/>
        </w:category>
        <w:types>
          <w:type w:val="bbPlcHdr"/>
        </w:types>
        <w:behaviors>
          <w:behavior w:val="content"/>
        </w:behaviors>
        <w:guid w:val="{02777088-EB69-4775-8754-A2743E8BAB20}"/>
      </w:docPartPr>
      <w:docPartBody>
        <w:p w:rsidR="00EE56BC" w:rsidRDefault="000C034D" w:rsidP="000C034D">
          <w:pPr>
            <w:pStyle w:val="D583393DB5DD42FF9342C0A98DC3B53A"/>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1BECA9CEC20A48F2BF5EE6775D3A4D04"/>
        <w:category>
          <w:name w:val="General"/>
          <w:gallery w:val="placeholder"/>
        </w:category>
        <w:types>
          <w:type w:val="bbPlcHdr"/>
        </w:types>
        <w:behaviors>
          <w:behavior w:val="content"/>
        </w:behaviors>
        <w:guid w:val="{6C4548B0-8172-45D8-A22D-0F0D0D5B5B5C}"/>
      </w:docPartPr>
      <w:docPartBody>
        <w:p w:rsidR="00EE56BC" w:rsidRDefault="000C034D" w:rsidP="000C034D">
          <w:pPr>
            <w:pStyle w:val="1BECA9CEC20A48F2BF5EE6775D3A4D04"/>
          </w:pPr>
          <w:r>
            <w:t>[Puesto]</w:t>
          </w:r>
        </w:p>
      </w:docPartBody>
    </w:docPart>
    <w:docPart>
      <w:docPartPr>
        <w:name w:val="5C98E7A8300C482B862D3D601104C5F8"/>
        <w:category>
          <w:name w:val="General"/>
          <w:gallery w:val="placeholder"/>
        </w:category>
        <w:types>
          <w:type w:val="bbPlcHdr"/>
        </w:types>
        <w:behaviors>
          <w:behavior w:val="content"/>
        </w:behaviors>
        <w:guid w:val="{ED446F2A-57F6-4845-A737-551169FEA6ED}"/>
      </w:docPartPr>
      <w:docPartBody>
        <w:p w:rsidR="00EE56BC" w:rsidRDefault="000C034D" w:rsidP="000C034D">
          <w:pPr>
            <w:pStyle w:val="5C98E7A8300C482B862D3D601104C5F8"/>
          </w:pPr>
          <w:r>
            <w:t>[Compañía]</w:t>
          </w:r>
        </w:p>
      </w:docPartBody>
    </w:docPart>
    <w:docPart>
      <w:docPartPr>
        <w:name w:val="F968F1FEB6454ECDBEE4ADF99153A905"/>
        <w:category>
          <w:name w:val="General"/>
          <w:gallery w:val="placeholder"/>
        </w:category>
        <w:types>
          <w:type w:val="bbPlcHdr"/>
        </w:types>
        <w:behaviors>
          <w:behavior w:val="content"/>
        </w:behaviors>
        <w:guid w:val="{3280DFBF-B858-4AF2-8D1F-B800DC85ADD0}"/>
      </w:docPartPr>
      <w:docPartBody>
        <w:p w:rsidR="00EE56BC" w:rsidRDefault="000C034D" w:rsidP="000C034D">
          <w:pPr>
            <w:pStyle w:val="F968F1FEB6454ECDBEE4ADF99153A905"/>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399498D8D4474D2586AE5CFF07EDB225"/>
        <w:category>
          <w:name w:val="General"/>
          <w:gallery w:val="placeholder"/>
        </w:category>
        <w:types>
          <w:type w:val="bbPlcHdr"/>
        </w:types>
        <w:behaviors>
          <w:behavior w:val="content"/>
        </w:behaviors>
        <w:guid w:val="{8625155E-DE81-4640-9380-EDCE217D0B8F}"/>
      </w:docPartPr>
      <w:docPartBody>
        <w:p w:rsidR="00EE56BC" w:rsidRDefault="000C034D" w:rsidP="000C034D">
          <w:pPr>
            <w:pStyle w:val="399498D8D4474D2586AE5CFF07EDB225"/>
          </w:pPr>
          <w:r>
            <w:t>[Puesto]</w:t>
          </w:r>
        </w:p>
      </w:docPartBody>
    </w:docPart>
    <w:docPart>
      <w:docPartPr>
        <w:name w:val="82830F733C9B439595FD58884E1E985C"/>
        <w:category>
          <w:name w:val="General"/>
          <w:gallery w:val="placeholder"/>
        </w:category>
        <w:types>
          <w:type w:val="bbPlcHdr"/>
        </w:types>
        <w:behaviors>
          <w:behavior w:val="content"/>
        </w:behaviors>
        <w:guid w:val="{24F922A3-3D54-4B00-AAA5-250118E2E2A0}"/>
      </w:docPartPr>
      <w:docPartBody>
        <w:p w:rsidR="00EE56BC" w:rsidRDefault="000C034D" w:rsidP="000C034D">
          <w:pPr>
            <w:pStyle w:val="82830F733C9B439595FD58884E1E985C"/>
          </w:pPr>
          <w:r>
            <w:t>[Compañía]</w:t>
          </w:r>
        </w:p>
      </w:docPartBody>
    </w:docPart>
    <w:docPart>
      <w:docPartPr>
        <w:name w:val="23E5440A2FC14881A51E955A929B8553"/>
        <w:category>
          <w:name w:val="General"/>
          <w:gallery w:val="placeholder"/>
        </w:category>
        <w:types>
          <w:type w:val="bbPlcHdr"/>
        </w:types>
        <w:behaviors>
          <w:behavior w:val="content"/>
        </w:behaviors>
        <w:guid w:val="{80403B05-B2ED-4D03-AD3D-05967A55F3E9}"/>
      </w:docPartPr>
      <w:docPartBody>
        <w:p w:rsidR="00EE56BC" w:rsidRDefault="000C034D" w:rsidP="000C034D">
          <w:pPr>
            <w:pStyle w:val="23E5440A2FC14881A51E955A929B8553"/>
          </w:pPr>
          <w:r>
            <w:t>[Escuela]</w:t>
          </w:r>
        </w:p>
      </w:docPartBody>
    </w:docPart>
    <w:docPart>
      <w:docPartPr>
        <w:name w:val="1B904E7CB9194B0A9BB73CF04ADBC969"/>
        <w:category>
          <w:name w:val="General"/>
          <w:gallery w:val="placeholder"/>
        </w:category>
        <w:types>
          <w:type w:val="bbPlcHdr"/>
        </w:types>
        <w:behaviors>
          <w:behavior w:val="content"/>
        </w:behaviors>
        <w:guid w:val="{0178C421-0153-4E5A-B6B0-419AA2C0A0BE}"/>
      </w:docPartPr>
      <w:docPartBody>
        <w:p w:rsidR="006D3C5F" w:rsidRDefault="00ED49F9" w:rsidP="00ED49F9">
          <w:pPr>
            <w:pStyle w:val="1B904E7CB9194B0A9BB73CF04ADBC969"/>
          </w:pPr>
          <w:r>
            <w:t>[Compañía]</w:t>
          </w:r>
        </w:p>
      </w:docPartBody>
    </w:docPart>
    <w:docPart>
      <w:docPartPr>
        <w:name w:val="D8F57E50EC644DA680EFE8B69C04A197"/>
        <w:category>
          <w:name w:val="General"/>
          <w:gallery w:val="placeholder"/>
        </w:category>
        <w:types>
          <w:type w:val="bbPlcHdr"/>
        </w:types>
        <w:behaviors>
          <w:behavior w:val="content"/>
        </w:behaviors>
        <w:guid w:val="{4DB5E6D0-1C04-4749-8BED-0ED2430EAB10}"/>
      </w:docPartPr>
      <w:docPartBody>
        <w:p w:rsidR="006D3C5F" w:rsidRDefault="00ED49F9" w:rsidP="00ED49F9">
          <w:pPr>
            <w:pStyle w:val="D8F57E50EC644DA680EFE8B69C04A197"/>
          </w:pPr>
          <w:r>
            <w:t>[Puesto]</w:t>
          </w:r>
        </w:p>
      </w:docPartBody>
    </w:docPart>
    <w:docPart>
      <w:docPartPr>
        <w:name w:val="8429C51D9B8649F3834179CFA74D9E9F"/>
        <w:category>
          <w:name w:val="General"/>
          <w:gallery w:val="placeholder"/>
        </w:category>
        <w:types>
          <w:type w:val="bbPlcHdr"/>
        </w:types>
        <w:behaviors>
          <w:behavior w:val="content"/>
        </w:behaviors>
        <w:guid w:val="{62DC4C3A-405B-4ACE-B634-237518FB7BD7}"/>
      </w:docPartPr>
      <w:docPartBody>
        <w:p w:rsidR="006D3C5F" w:rsidRDefault="00ED49F9" w:rsidP="00ED49F9">
          <w:pPr>
            <w:pStyle w:val="8429C51D9B8649F3834179CFA74D9E9F"/>
          </w:pPr>
          <w:r>
            <w:t>[Puesto]</w:t>
          </w:r>
        </w:p>
      </w:docPartBody>
    </w:docPart>
    <w:docPart>
      <w:docPartPr>
        <w:name w:val="09AEE3C711AF4286A00D79E8B00379AF"/>
        <w:category>
          <w:name w:val="General"/>
          <w:gallery w:val="placeholder"/>
        </w:category>
        <w:types>
          <w:type w:val="bbPlcHdr"/>
        </w:types>
        <w:behaviors>
          <w:behavior w:val="content"/>
        </w:behaviors>
        <w:guid w:val="{13505001-6763-42A0-B222-EAFEDB36831F}"/>
      </w:docPartPr>
      <w:docPartBody>
        <w:p w:rsidR="006D3C5F" w:rsidRDefault="00ED49F9" w:rsidP="00ED49F9">
          <w:pPr>
            <w:pStyle w:val="09AEE3C711AF4286A00D79E8B00379AF"/>
          </w:pPr>
          <w:r>
            <w:t>[Compañía]</w:t>
          </w:r>
        </w:p>
      </w:docPartBody>
    </w:docPart>
    <w:docPart>
      <w:docPartPr>
        <w:name w:val="1C3A2B8F66C74F02AB1D0200E30A3D15"/>
        <w:category>
          <w:name w:val="General"/>
          <w:gallery w:val="placeholder"/>
        </w:category>
        <w:types>
          <w:type w:val="bbPlcHdr"/>
        </w:types>
        <w:behaviors>
          <w:behavior w:val="content"/>
        </w:behaviors>
        <w:guid w:val="{EFB513D8-FBBE-45E8-942E-A80571584BBD}"/>
      </w:docPartPr>
      <w:docPartBody>
        <w:p w:rsidR="006D3C5F" w:rsidRDefault="00ED49F9" w:rsidP="00ED49F9">
          <w:pPr>
            <w:pStyle w:val="1C3A2B8F66C74F02AB1D0200E30A3D15"/>
          </w:pPr>
          <w:r>
            <w:t>[Puesto]</w:t>
          </w:r>
        </w:p>
      </w:docPartBody>
    </w:docPart>
    <w:docPart>
      <w:docPartPr>
        <w:name w:val="262E29AF36AA4491AC469683DE3BFC60"/>
        <w:category>
          <w:name w:val="General"/>
          <w:gallery w:val="placeholder"/>
        </w:category>
        <w:types>
          <w:type w:val="bbPlcHdr"/>
        </w:types>
        <w:behaviors>
          <w:behavior w:val="content"/>
        </w:behaviors>
        <w:guid w:val="{CB1A2D78-7408-4CD2-AC7F-EF67909B3353}"/>
      </w:docPartPr>
      <w:docPartBody>
        <w:p w:rsidR="006D3C5F" w:rsidRDefault="00ED49F9" w:rsidP="00ED49F9">
          <w:pPr>
            <w:pStyle w:val="262E29AF36AA4491AC469683DE3BFC60"/>
          </w:pPr>
          <w:r>
            <w:t>[Compañía]</w:t>
          </w:r>
        </w:p>
      </w:docPartBody>
    </w:docPart>
    <w:docPart>
      <w:docPartPr>
        <w:name w:val="2AFA46FF4DF34958A8F8232D9524495B"/>
        <w:category>
          <w:name w:val="General"/>
          <w:gallery w:val="placeholder"/>
        </w:category>
        <w:types>
          <w:type w:val="bbPlcHdr"/>
        </w:types>
        <w:behaviors>
          <w:behavior w:val="content"/>
        </w:behaviors>
        <w:guid w:val="{D7F7BA1E-1AEB-447D-8590-537C11F458A3}"/>
      </w:docPartPr>
      <w:docPartBody>
        <w:p w:rsidR="006D3C5F" w:rsidRDefault="00ED49F9" w:rsidP="00ED49F9">
          <w:pPr>
            <w:pStyle w:val="2AFA46FF4DF34958A8F8232D9524495B"/>
          </w:pPr>
          <w:r>
            <w:t>[Puesto]</w:t>
          </w:r>
        </w:p>
      </w:docPartBody>
    </w:docPart>
    <w:docPart>
      <w:docPartPr>
        <w:name w:val="541228816FEC44A8B9DAB250457F63DF"/>
        <w:category>
          <w:name w:val="General"/>
          <w:gallery w:val="placeholder"/>
        </w:category>
        <w:types>
          <w:type w:val="bbPlcHdr"/>
        </w:types>
        <w:behaviors>
          <w:behavior w:val="content"/>
        </w:behaviors>
        <w:guid w:val="{1750189B-3528-4B07-9D4B-2E77B85D37EE}"/>
      </w:docPartPr>
      <w:docPartBody>
        <w:p w:rsidR="006D3C5F" w:rsidRDefault="00ED49F9" w:rsidP="00ED49F9">
          <w:pPr>
            <w:pStyle w:val="541228816FEC44A8B9DAB250457F63DF"/>
          </w:pPr>
          <w:r>
            <w:t>[Compañía]</w:t>
          </w:r>
        </w:p>
      </w:docPartBody>
    </w:docPart>
    <w:docPart>
      <w:docPartPr>
        <w:name w:val="532BCC7960D449E68249EE2FB411C234"/>
        <w:category>
          <w:name w:val="General"/>
          <w:gallery w:val="placeholder"/>
        </w:category>
        <w:types>
          <w:type w:val="bbPlcHdr"/>
        </w:types>
        <w:behaviors>
          <w:behavior w:val="content"/>
        </w:behaviors>
        <w:guid w:val="{ADA1C660-E931-43C2-962E-39D234E105C0}"/>
      </w:docPartPr>
      <w:docPartBody>
        <w:p w:rsidR="00B42E1C" w:rsidRDefault="006D3C5F" w:rsidP="006D3C5F">
          <w:pPr>
            <w:pStyle w:val="532BCC7960D449E68249EE2FB411C234"/>
          </w:pPr>
          <w:r>
            <w:t>[Puesto]</w:t>
          </w:r>
        </w:p>
      </w:docPartBody>
    </w:docPart>
    <w:docPart>
      <w:docPartPr>
        <w:name w:val="13FA31C56D01409082E943B4008EF33A"/>
        <w:category>
          <w:name w:val="General"/>
          <w:gallery w:val="placeholder"/>
        </w:category>
        <w:types>
          <w:type w:val="bbPlcHdr"/>
        </w:types>
        <w:behaviors>
          <w:behavior w:val="content"/>
        </w:behaviors>
        <w:guid w:val="{8D787C27-7F60-4880-A4CC-781BCBB41EE0}"/>
      </w:docPartPr>
      <w:docPartBody>
        <w:p w:rsidR="00B42E1C" w:rsidRDefault="006D3C5F" w:rsidP="006D3C5F">
          <w:pPr>
            <w:pStyle w:val="13FA31C56D01409082E943B4008EF33A"/>
          </w:pPr>
          <w:r>
            <w:t>[Puesto]</w:t>
          </w:r>
        </w:p>
      </w:docPartBody>
    </w:docPart>
    <w:docPart>
      <w:docPartPr>
        <w:name w:val="73D25CDDF0A648BE8EE3A757BE19DE9F"/>
        <w:category>
          <w:name w:val="General"/>
          <w:gallery w:val="placeholder"/>
        </w:category>
        <w:types>
          <w:type w:val="bbPlcHdr"/>
        </w:types>
        <w:behaviors>
          <w:behavior w:val="content"/>
        </w:behaviors>
        <w:guid w:val="{F938BE68-83DC-444A-B5CD-D200393D7F88}"/>
      </w:docPartPr>
      <w:docPartBody>
        <w:p w:rsidR="00B42E1C" w:rsidRDefault="006D3C5F" w:rsidP="006D3C5F">
          <w:pPr>
            <w:pStyle w:val="73D25CDDF0A648BE8EE3A757BE19DE9F"/>
          </w:pPr>
          <w:r>
            <w:t>[Compañía]</w:t>
          </w:r>
        </w:p>
      </w:docPartBody>
    </w:docPart>
    <w:docPart>
      <w:docPartPr>
        <w:name w:val="8B5B423AAD73425FAD940D8E41600F9A"/>
        <w:category>
          <w:name w:val="General"/>
          <w:gallery w:val="placeholder"/>
        </w:category>
        <w:types>
          <w:type w:val="bbPlcHdr"/>
        </w:types>
        <w:behaviors>
          <w:behavior w:val="content"/>
        </w:behaviors>
        <w:guid w:val="{A00F8FCE-B6FF-4254-9550-AE6CCD56E6F1}"/>
      </w:docPartPr>
      <w:docPartBody>
        <w:p w:rsidR="00B42E1C" w:rsidRDefault="006D3C5F" w:rsidP="006D3C5F">
          <w:pPr>
            <w:pStyle w:val="8B5B423AAD73425FAD940D8E41600F9A"/>
          </w:pPr>
          <w:r>
            <w:t>[Puesto]</w:t>
          </w:r>
        </w:p>
      </w:docPartBody>
    </w:docPart>
    <w:docPart>
      <w:docPartPr>
        <w:name w:val="ADB849549FB5450BAC420EEB64569439"/>
        <w:category>
          <w:name w:val="General"/>
          <w:gallery w:val="placeholder"/>
        </w:category>
        <w:types>
          <w:type w:val="bbPlcHdr"/>
        </w:types>
        <w:behaviors>
          <w:behavior w:val="content"/>
        </w:behaviors>
        <w:guid w:val="{A2F33199-89B6-4F24-B871-0F43A7BC3ACD}"/>
      </w:docPartPr>
      <w:docPartBody>
        <w:p w:rsidR="00B42E1C" w:rsidRDefault="006D3C5F" w:rsidP="006D3C5F">
          <w:pPr>
            <w:pStyle w:val="ADB849549FB5450BAC420EEB64569439"/>
          </w:pPr>
          <w:r>
            <w:t>[Compañía]</w:t>
          </w:r>
        </w:p>
      </w:docPartBody>
    </w:docPart>
    <w:docPart>
      <w:docPartPr>
        <w:name w:val="A0A2F4EFA44744FAA2D93517877D55A8"/>
        <w:category>
          <w:name w:val="General"/>
          <w:gallery w:val="placeholder"/>
        </w:category>
        <w:types>
          <w:type w:val="bbPlcHdr"/>
        </w:types>
        <w:behaviors>
          <w:behavior w:val="content"/>
        </w:behaviors>
        <w:guid w:val="{74491948-BD0D-4558-896D-EC8B37949A51}"/>
      </w:docPartPr>
      <w:docPartBody>
        <w:p w:rsidR="00B42E1C" w:rsidRDefault="006D3C5F" w:rsidP="006D3C5F">
          <w:pPr>
            <w:pStyle w:val="A0A2F4EFA44744FAA2D93517877D55A8"/>
          </w:pPr>
          <w:r>
            <w:t>[Compañía]</w:t>
          </w:r>
        </w:p>
      </w:docPartBody>
    </w:docPart>
    <w:docPart>
      <w:docPartPr>
        <w:name w:val="4AC7C0BF6D984AFBB1A3C181DBEA2269"/>
        <w:category>
          <w:name w:val="General"/>
          <w:gallery w:val="placeholder"/>
        </w:category>
        <w:types>
          <w:type w:val="bbPlcHdr"/>
        </w:types>
        <w:behaviors>
          <w:behavior w:val="content"/>
        </w:behaviors>
        <w:guid w:val="{CEAE42C2-2214-4DBA-B832-EC50AAE4FFCE}"/>
      </w:docPartPr>
      <w:docPartBody>
        <w:p w:rsidR="00B42E1C" w:rsidRDefault="006D3C5F" w:rsidP="006D3C5F">
          <w:pPr>
            <w:pStyle w:val="4AC7C0BF6D984AFBB1A3C181DBEA2269"/>
          </w:pPr>
          <w:r>
            <w:t>[Puesto]</w:t>
          </w:r>
        </w:p>
      </w:docPartBody>
    </w:docPart>
    <w:docPart>
      <w:docPartPr>
        <w:name w:val="1266A1CA4418415F84EAE065B9EC4422"/>
        <w:category>
          <w:name w:val="General"/>
          <w:gallery w:val="placeholder"/>
        </w:category>
        <w:types>
          <w:type w:val="bbPlcHdr"/>
        </w:types>
        <w:behaviors>
          <w:behavior w:val="content"/>
        </w:behaviors>
        <w:guid w:val="{6D006851-CF1D-4DE2-BBBF-86D8EBD39B15}"/>
      </w:docPartPr>
      <w:docPartBody>
        <w:p w:rsidR="00B42E1C" w:rsidRDefault="006D3C5F" w:rsidP="006D3C5F">
          <w:pPr>
            <w:pStyle w:val="1266A1CA4418415F84EAE065B9EC4422"/>
          </w:pPr>
          <w:r>
            <w:t>[Compañía]</w:t>
          </w:r>
        </w:p>
      </w:docPartBody>
    </w:docPart>
    <w:docPart>
      <w:docPartPr>
        <w:name w:val="2A6D8EF103A745FC9E3E4D4A0F6BF653"/>
        <w:category>
          <w:name w:val="General"/>
          <w:gallery w:val="placeholder"/>
        </w:category>
        <w:types>
          <w:type w:val="bbPlcHdr"/>
        </w:types>
        <w:behaviors>
          <w:behavior w:val="content"/>
        </w:behaviors>
        <w:guid w:val="{C50E715F-C76A-488B-9632-F6E2A8891C2B}"/>
      </w:docPartPr>
      <w:docPartBody>
        <w:p w:rsidR="00B42E1C" w:rsidRDefault="006D3C5F" w:rsidP="006D3C5F">
          <w:pPr>
            <w:pStyle w:val="2A6D8EF103A745FC9E3E4D4A0F6BF653"/>
          </w:pPr>
          <w:r>
            <w:t>[Puesto]</w:t>
          </w:r>
        </w:p>
      </w:docPartBody>
    </w:docPart>
    <w:docPart>
      <w:docPartPr>
        <w:name w:val="3C88E26F59E547E790C46B80F85FBEBB"/>
        <w:category>
          <w:name w:val="General"/>
          <w:gallery w:val="placeholder"/>
        </w:category>
        <w:types>
          <w:type w:val="bbPlcHdr"/>
        </w:types>
        <w:behaviors>
          <w:behavior w:val="content"/>
        </w:behaviors>
        <w:guid w:val="{D38C741A-DFAB-499D-889C-E8BDBA2D1E4F}"/>
      </w:docPartPr>
      <w:docPartBody>
        <w:p w:rsidR="00B42E1C" w:rsidRDefault="006D3C5F" w:rsidP="006D3C5F">
          <w:pPr>
            <w:pStyle w:val="3C88E26F59E547E790C46B80F85FBEBB"/>
          </w:pPr>
          <w:r>
            <w:t>[Compañía]</w:t>
          </w:r>
        </w:p>
      </w:docPartBody>
    </w:docPart>
    <w:docPart>
      <w:docPartPr>
        <w:name w:val="368056AD74D3414C9C2098A5CADBB05A"/>
        <w:category>
          <w:name w:val="General"/>
          <w:gallery w:val="placeholder"/>
        </w:category>
        <w:types>
          <w:type w:val="bbPlcHdr"/>
        </w:types>
        <w:behaviors>
          <w:behavior w:val="content"/>
        </w:behaviors>
        <w:guid w:val="{324A081E-E995-46B6-B810-DD670E4788EE}"/>
      </w:docPartPr>
      <w:docPartBody>
        <w:p w:rsidR="00B42E1C" w:rsidRDefault="006D3C5F" w:rsidP="006D3C5F">
          <w:pPr>
            <w:pStyle w:val="368056AD74D3414C9C2098A5CADBB05A"/>
          </w:pPr>
          <w:r>
            <w:t>[Puesto]</w:t>
          </w:r>
        </w:p>
      </w:docPartBody>
    </w:docPart>
    <w:docPart>
      <w:docPartPr>
        <w:name w:val="50B669A610884074A5A770160FD04346"/>
        <w:category>
          <w:name w:val="General"/>
          <w:gallery w:val="placeholder"/>
        </w:category>
        <w:types>
          <w:type w:val="bbPlcHdr"/>
        </w:types>
        <w:behaviors>
          <w:behavior w:val="content"/>
        </w:behaviors>
        <w:guid w:val="{7D0B64DD-CFFD-49CE-9556-ABA6ECEA6631}"/>
      </w:docPartPr>
      <w:docPartBody>
        <w:p w:rsidR="00B42E1C" w:rsidRDefault="006D3C5F" w:rsidP="006D3C5F">
          <w:pPr>
            <w:pStyle w:val="50B669A610884074A5A770160FD04346"/>
          </w:pPr>
          <w:r>
            <w:t>[Compañía]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034D"/>
    <w:rsid w:val="000977BA"/>
    <w:rsid w:val="000C034D"/>
    <w:rsid w:val="00196421"/>
    <w:rsid w:val="002C224E"/>
    <w:rsid w:val="004460C2"/>
    <w:rsid w:val="006D3C5F"/>
    <w:rsid w:val="009946AD"/>
    <w:rsid w:val="00B42E1C"/>
    <w:rsid w:val="00D722EE"/>
    <w:rsid w:val="00E77C77"/>
    <w:rsid w:val="00ED49F9"/>
    <w:rsid w:val="00EE56BC"/>
    <w:rsid w:val="00F647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79FE26F652A4564880A37C2D3F2AD6B">
    <w:name w:val="B79FE26F652A4564880A37C2D3F2AD6B"/>
  </w:style>
  <w:style w:type="paragraph" w:customStyle="1" w:styleId="382F7A351AAC4F5B955482BD20EB8909">
    <w:name w:val="382F7A351AAC4F5B955482BD20EB8909"/>
  </w:style>
  <w:style w:type="paragraph" w:customStyle="1" w:styleId="CC9CD484C6514771BB1C845248E18FE3">
    <w:name w:val="CC9CD484C6514771BB1C845248E18FE3"/>
  </w:style>
  <w:style w:type="paragraph" w:customStyle="1" w:styleId="850257BEB98D4435806E04641758F20C">
    <w:name w:val="850257BEB98D4435806E04641758F20C"/>
  </w:style>
  <w:style w:type="paragraph" w:customStyle="1" w:styleId="38A7C2CD4CC542EFB313002D35D3CC81">
    <w:name w:val="38A7C2CD4CC542EFB313002D35D3CC81"/>
  </w:style>
  <w:style w:type="paragraph" w:customStyle="1" w:styleId="6DC6E4F51BD1459B87C2044FE17FD5D4">
    <w:name w:val="6DC6E4F51BD1459B87C2044FE17FD5D4"/>
  </w:style>
  <w:style w:type="paragraph" w:customStyle="1" w:styleId="CC6D962E31894A5192ECA7621822BAFC">
    <w:name w:val="CC6D962E31894A5192ECA7621822BAFC"/>
  </w:style>
  <w:style w:type="paragraph" w:customStyle="1" w:styleId="634CE7689305427ABD0D98AECFA58523">
    <w:name w:val="634CE7689305427ABD0D98AECFA58523"/>
  </w:style>
  <w:style w:type="paragraph" w:customStyle="1" w:styleId="C10F7EAEB0AE4713BC3298621DE02498">
    <w:name w:val="C10F7EAEB0AE4713BC3298621DE02498"/>
  </w:style>
  <w:style w:type="character" w:styleId="Textodelmarcadordeposicin">
    <w:name w:val="Placeholder Text"/>
    <w:basedOn w:val="Fuentedeprrafopredeter"/>
    <w:uiPriority w:val="99"/>
    <w:semiHidden/>
    <w:rsid w:val="006D3C5F"/>
    <w:rPr>
      <w:color w:val="808080"/>
    </w:rPr>
  </w:style>
  <w:style w:type="paragraph" w:customStyle="1" w:styleId="3659E1FA27E74304A4C8EEF0B7428A11">
    <w:name w:val="3659E1FA27E74304A4C8EEF0B7428A11"/>
  </w:style>
  <w:style w:type="paragraph" w:customStyle="1" w:styleId="B2A903F223AC47FBA6D03115A1D3A3EF">
    <w:name w:val="B2A903F223AC47FBA6D03115A1D3A3EF"/>
  </w:style>
  <w:style w:type="paragraph" w:styleId="Listaconvietas">
    <w:name w:val="List Bullet"/>
    <w:basedOn w:val="Normal"/>
    <w:uiPriority w:val="1"/>
    <w:unhideWhenUsed/>
    <w:qFormat/>
    <w:pPr>
      <w:numPr>
        <w:numId w:val="1"/>
      </w:numPr>
      <w:spacing w:after="80" w:line="240" w:lineRule="auto"/>
    </w:pPr>
    <w:rPr>
      <w:rFonts w:eastAsiaTheme="minorHAnsi"/>
      <w:color w:val="404040" w:themeColor="text1" w:themeTint="BF"/>
      <w:sz w:val="18"/>
      <w:szCs w:val="20"/>
      <w:lang w:val="es-ES" w:eastAsia="es-ES"/>
    </w:rPr>
  </w:style>
  <w:style w:type="paragraph" w:customStyle="1" w:styleId="13218EE2FB924E82981FF400534A7163">
    <w:name w:val="13218EE2FB924E82981FF400534A7163"/>
  </w:style>
  <w:style w:type="paragraph" w:customStyle="1" w:styleId="C5B49B327A5A4568A0CDE494C004486A">
    <w:name w:val="C5B49B327A5A4568A0CDE494C004486A"/>
  </w:style>
  <w:style w:type="paragraph" w:customStyle="1" w:styleId="B98C953527634A3EBE0A4FC758734CA5">
    <w:name w:val="B98C953527634A3EBE0A4FC758734CA5"/>
  </w:style>
  <w:style w:type="paragraph" w:customStyle="1" w:styleId="E58AC796FF4F4AC2ADD9B459FF1549E9">
    <w:name w:val="E58AC796FF4F4AC2ADD9B459FF1549E9"/>
  </w:style>
  <w:style w:type="paragraph" w:customStyle="1" w:styleId="9C4913183D47412596064AFB9A79A53F">
    <w:name w:val="9C4913183D47412596064AFB9A79A53F"/>
  </w:style>
  <w:style w:type="paragraph" w:customStyle="1" w:styleId="C356A597C8524F9C94C52373443F5EF1">
    <w:name w:val="C356A597C8524F9C94C52373443F5EF1"/>
  </w:style>
  <w:style w:type="paragraph" w:customStyle="1" w:styleId="F21CCB10321343AA9DA2E75CC5EF250C">
    <w:name w:val="F21CCB10321343AA9DA2E75CC5EF250C"/>
  </w:style>
  <w:style w:type="paragraph" w:customStyle="1" w:styleId="D583393DB5DD42FF9342C0A98DC3B53A">
    <w:name w:val="D583393DB5DD42FF9342C0A98DC3B53A"/>
    <w:rsid w:val="000C034D"/>
  </w:style>
  <w:style w:type="paragraph" w:customStyle="1" w:styleId="1BECA9CEC20A48F2BF5EE6775D3A4D04">
    <w:name w:val="1BECA9CEC20A48F2BF5EE6775D3A4D04"/>
    <w:rsid w:val="000C034D"/>
  </w:style>
  <w:style w:type="paragraph" w:customStyle="1" w:styleId="5C98E7A8300C482B862D3D601104C5F8">
    <w:name w:val="5C98E7A8300C482B862D3D601104C5F8"/>
    <w:rsid w:val="000C034D"/>
  </w:style>
  <w:style w:type="paragraph" w:customStyle="1" w:styleId="514E80107E5B40A9A637E54B1647FC56">
    <w:name w:val="514E80107E5B40A9A637E54B1647FC56"/>
    <w:rsid w:val="000C034D"/>
  </w:style>
  <w:style w:type="paragraph" w:customStyle="1" w:styleId="F968F1FEB6454ECDBEE4ADF99153A905">
    <w:name w:val="F968F1FEB6454ECDBEE4ADF99153A905"/>
    <w:rsid w:val="000C034D"/>
  </w:style>
  <w:style w:type="paragraph" w:customStyle="1" w:styleId="399498D8D4474D2586AE5CFF07EDB225">
    <w:name w:val="399498D8D4474D2586AE5CFF07EDB225"/>
    <w:rsid w:val="000C034D"/>
  </w:style>
  <w:style w:type="paragraph" w:customStyle="1" w:styleId="82830F733C9B439595FD58884E1E985C">
    <w:name w:val="82830F733C9B439595FD58884E1E985C"/>
    <w:rsid w:val="000C034D"/>
  </w:style>
  <w:style w:type="paragraph" w:customStyle="1" w:styleId="B5121603EA7B478C94527AE55B3C1541">
    <w:name w:val="B5121603EA7B478C94527AE55B3C1541"/>
    <w:rsid w:val="000C034D"/>
  </w:style>
  <w:style w:type="paragraph" w:customStyle="1" w:styleId="D872586A43184786A87964137DE8D347">
    <w:name w:val="D872586A43184786A87964137DE8D347"/>
    <w:rsid w:val="000C034D"/>
  </w:style>
  <w:style w:type="paragraph" w:customStyle="1" w:styleId="23E5440A2FC14881A51E955A929B8553">
    <w:name w:val="23E5440A2FC14881A51E955A929B8553"/>
    <w:rsid w:val="000C034D"/>
  </w:style>
  <w:style w:type="paragraph" w:customStyle="1" w:styleId="F54B44C245E04AFCB9CA815127A7F6C6">
    <w:name w:val="F54B44C245E04AFCB9CA815127A7F6C6"/>
    <w:rsid w:val="000C034D"/>
  </w:style>
  <w:style w:type="paragraph" w:customStyle="1" w:styleId="0F3B25A896B94A1C9B7E8815C44F44BA">
    <w:name w:val="0F3B25A896B94A1C9B7E8815C44F44BA"/>
    <w:rsid w:val="009946AD"/>
  </w:style>
  <w:style w:type="paragraph" w:customStyle="1" w:styleId="7D3567A7170946F6AC787BFEE64E1D05">
    <w:name w:val="7D3567A7170946F6AC787BFEE64E1D05"/>
    <w:rsid w:val="009946AD"/>
  </w:style>
  <w:style w:type="paragraph" w:customStyle="1" w:styleId="1B904E7CB9194B0A9BB73CF04ADBC969">
    <w:name w:val="1B904E7CB9194B0A9BB73CF04ADBC969"/>
    <w:rsid w:val="00ED49F9"/>
  </w:style>
  <w:style w:type="paragraph" w:customStyle="1" w:styleId="D8F57E50EC644DA680EFE8B69C04A197">
    <w:name w:val="D8F57E50EC644DA680EFE8B69C04A197"/>
    <w:rsid w:val="00ED49F9"/>
  </w:style>
  <w:style w:type="paragraph" w:customStyle="1" w:styleId="EA971A82DB814B76B9343597CFEBF431">
    <w:name w:val="EA971A82DB814B76B9343597CFEBF431"/>
    <w:rsid w:val="00ED49F9"/>
  </w:style>
  <w:style w:type="paragraph" w:customStyle="1" w:styleId="DAFED40ACFD547018CDBC84718D624BB">
    <w:name w:val="DAFED40ACFD547018CDBC84718D624BB"/>
    <w:rsid w:val="00ED49F9"/>
  </w:style>
  <w:style w:type="paragraph" w:customStyle="1" w:styleId="8429C51D9B8649F3834179CFA74D9E9F">
    <w:name w:val="8429C51D9B8649F3834179CFA74D9E9F"/>
    <w:rsid w:val="00ED49F9"/>
  </w:style>
  <w:style w:type="paragraph" w:customStyle="1" w:styleId="09AEE3C711AF4286A00D79E8B00379AF">
    <w:name w:val="09AEE3C711AF4286A00D79E8B00379AF"/>
    <w:rsid w:val="00ED49F9"/>
  </w:style>
  <w:style w:type="paragraph" w:customStyle="1" w:styleId="B87A7A91FBB14E07B4F42BCAAC5D7C34">
    <w:name w:val="B87A7A91FBB14E07B4F42BCAAC5D7C34"/>
    <w:rsid w:val="00ED49F9"/>
  </w:style>
  <w:style w:type="paragraph" w:customStyle="1" w:styleId="1C3A2B8F66C74F02AB1D0200E30A3D15">
    <w:name w:val="1C3A2B8F66C74F02AB1D0200E30A3D15"/>
    <w:rsid w:val="00ED49F9"/>
  </w:style>
  <w:style w:type="paragraph" w:customStyle="1" w:styleId="262E29AF36AA4491AC469683DE3BFC60">
    <w:name w:val="262E29AF36AA4491AC469683DE3BFC60"/>
    <w:rsid w:val="00ED49F9"/>
  </w:style>
  <w:style w:type="paragraph" w:customStyle="1" w:styleId="B6037C04C2AB4CC9BEB8842C10BE1734">
    <w:name w:val="B6037C04C2AB4CC9BEB8842C10BE1734"/>
    <w:rsid w:val="00ED49F9"/>
  </w:style>
  <w:style w:type="paragraph" w:customStyle="1" w:styleId="2AFA46FF4DF34958A8F8232D9524495B">
    <w:name w:val="2AFA46FF4DF34958A8F8232D9524495B"/>
    <w:rsid w:val="00ED49F9"/>
  </w:style>
  <w:style w:type="paragraph" w:customStyle="1" w:styleId="541228816FEC44A8B9DAB250457F63DF">
    <w:name w:val="541228816FEC44A8B9DAB250457F63DF"/>
    <w:rsid w:val="00ED49F9"/>
  </w:style>
  <w:style w:type="paragraph" w:customStyle="1" w:styleId="532BCC7960D449E68249EE2FB411C234">
    <w:name w:val="532BCC7960D449E68249EE2FB411C234"/>
    <w:rsid w:val="006D3C5F"/>
  </w:style>
  <w:style w:type="paragraph" w:customStyle="1" w:styleId="A8E3C77DB5B146DE83CA0A322454BAE8">
    <w:name w:val="A8E3C77DB5B146DE83CA0A322454BAE8"/>
    <w:rsid w:val="006D3C5F"/>
  </w:style>
  <w:style w:type="paragraph" w:customStyle="1" w:styleId="13FA31C56D01409082E943B4008EF33A">
    <w:name w:val="13FA31C56D01409082E943B4008EF33A"/>
    <w:rsid w:val="006D3C5F"/>
  </w:style>
  <w:style w:type="paragraph" w:customStyle="1" w:styleId="73D25CDDF0A648BE8EE3A757BE19DE9F">
    <w:name w:val="73D25CDDF0A648BE8EE3A757BE19DE9F"/>
    <w:rsid w:val="006D3C5F"/>
  </w:style>
  <w:style w:type="paragraph" w:customStyle="1" w:styleId="8B5B423AAD73425FAD940D8E41600F9A">
    <w:name w:val="8B5B423AAD73425FAD940D8E41600F9A"/>
    <w:rsid w:val="006D3C5F"/>
  </w:style>
  <w:style w:type="paragraph" w:customStyle="1" w:styleId="ADB849549FB5450BAC420EEB64569439">
    <w:name w:val="ADB849549FB5450BAC420EEB64569439"/>
    <w:rsid w:val="006D3C5F"/>
  </w:style>
  <w:style w:type="paragraph" w:customStyle="1" w:styleId="A0A2F4EFA44744FAA2D93517877D55A8">
    <w:name w:val="A0A2F4EFA44744FAA2D93517877D55A8"/>
    <w:rsid w:val="006D3C5F"/>
  </w:style>
  <w:style w:type="paragraph" w:customStyle="1" w:styleId="4AC7C0BF6D984AFBB1A3C181DBEA2269">
    <w:name w:val="4AC7C0BF6D984AFBB1A3C181DBEA2269"/>
    <w:rsid w:val="006D3C5F"/>
  </w:style>
  <w:style w:type="paragraph" w:customStyle="1" w:styleId="1266A1CA4418415F84EAE065B9EC4422">
    <w:name w:val="1266A1CA4418415F84EAE065B9EC4422"/>
    <w:rsid w:val="006D3C5F"/>
  </w:style>
  <w:style w:type="paragraph" w:customStyle="1" w:styleId="2A6D8EF103A745FC9E3E4D4A0F6BF653">
    <w:name w:val="2A6D8EF103A745FC9E3E4D4A0F6BF653"/>
    <w:rsid w:val="006D3C5F"/>
  </w:style>
  <w:style w:type="paragraph" w:customStyle="1" w:styleId="3C88E26F59E547E790C46B80F85FBEBB">
    <w:name w:val="3C88E26F59E547E790C46B80F85FBEBB"/>
    <w:rsid w:val="006D3C5F"/>
  </w:style>
  <w:style w:type="paragraph" w:customStyle="1" w:styleId="6AE4200B99664EB19E1951563F45407D">
    <w:name w:val="6AE4200B99664EB19E1951563F45407D"/>
    <w:rsid w:val="006D3C5F"/>
  </w:style>
  <w:style w:type="paragraph" w:customStyle="1" w:styleId="EEAC5D039C7B4946905A2D13E4E9CB15">
    <w:name w:val="EEAC5D039C7B4946905A2D13E4E9CB15"/>
    <w:rsid w:val="006D3C5F"/>
  </w:style>
  <w:style w:type="paragraph" w:customStyle="1" w:styleId="400168DBD2DA4F6AA21DD7DC2698D929">
    <w:name w:val="400168DBD2DA4F6AA21DD7DC2698D929"/>
    <w:rsid w:val="006D3C5F"/>
  </w:style>
  <w:style w:type="paragraph" w:customStyle="1" w:styleId="8DB2CEDC2C9446E5919C2574CEF262C0">
    <w:name w:val="8DB2CEDC2C9446E5919C2574CEF262C0"/>
    <w:rsid w:val="006D3C5F"/>
  </w:style>
  <w:style w:type="paragraph" w:customStyle="1" w:styleId="311B8546628748B28E5DC6CAE3FB2086">
    <w:name w:val="311B8546628748B28E5DC6CAE3FB2086"/>
    <w:rsid w:val="006D3C5F"/>
  </w:style>
  <w:style w:type="paragraph" w:customStyle="1" w:styleId="E2CAA2C153D94FAC98582BB1821C21B1">
    <w:name w:val="E2CAA2C153D94FAC98582BB1821C21B1"/>
    <w:rsid w:val="006D3C5F"/>
  </w:style>
  <w:style w:type="paragraph" w:customStyle="1" w:styleId="59DBB1BE0C77486AB48EE161B57BE65A">
    <w:name w:val="59DBB1BE0C77486AB48EE161B57BE65A"/>
    <w:rsid w:val="006D3C5F"/>
  </w:style>
  <w:style w:type="paragraph" w:customStyle="1" w:styleId="FC10E31FD965496B997C122BCB3591E3">
    <w:name w:val="FC10E31FD965496B997C122BCB3591E3"/>
    <w:rsid w:val="006D3C5F"/>
  </w:style>
  <w:style w:type="paragraph" w:customStyle="1" w:styleId="95B8CF04CED647BCBA610534C2E85258">
    <w:name w:val="95B8CF04CED647BCBA610534C2E85258"/>
    <w:rsid w:val="006D3C5F"/>
  </w:style>
  <w:style w:type="paragraph" w:customStyle="1" w:styleId="3982CA51A857478EA86E0E0236CE4D39">
    <w:name w:val="3982CA51A857478EA86E0E0236CE4D39"/>
    <w:rsid w:val="006D3C5F"/>
  </w:style>
  <w:style w:type="paragraph" w:customStyle="1" w:styleId="B356640830F942C492D7D8C518204438">
    <w:name w:val="B356640830F942C492D7D8C518204438"/>
    <w:rsid w:val="006D3C5F"/>
  </w:style>
  <w:style w:type="paragraph" w:customStyle="1" w:styleId="60F21C2C96DA43339647F8F97A85664A">
    <w:name w:val="60F21C2C96DA43339647F8F97A85664A"/>
    <w:rsid w:val="006D3C5F"/>
  </w:style>
  <w:style w:type="paragraph" w:customStyle="1" w:styleId="D9DF27EA48DC422FA1767E6B4857C1BC">
    <w:name w:val="D9DF27EA48DC422FA1767E6B4857C1BC"/>
    <w:rsid w:val="006D3C5F"/>
  </w:style>
  <w:style w:type="paragraph" w:customStyle="1" w:styleId="9F23CA29805A44A5887CD9FD9CA4E4C3">
    <w:name w:val="9F23CA29805A44A5887CD9FD9CA4E4C3"/>
    <w:rsid w:val="006D3C5F"/>
  </w:style>
  <w:style w:type="paragraph" w:customStyle="1" w:styleId="2F612551F34E407DBE97B21CF2AFB05A">
    <w:name w:val="2F612551F34E407DBE97B21CF2AFB05A"/>
    <w:rsid w:val="006D3C5F"/>
  </w:style>
  <w:style w:type="paragraph" w:customStyle="1" w:styleId="DF4C58B846534B33A7901DA2023006B7">
    <w:name w:val="DF4C58B846534B33A7901DA2023006B7"/>
    <w:rsid w:val="006D3C5F"/>
  </w:style>
  <w:style w:type="paragraph" w:customStyle="1" w:styleId="6D9DBCFAC9774AF08A116B3D7FB97926">
    <w:name w:val="6D9DBCFAC9774AF08A116B3D7FB97926"/>
    <w:rsid w:val="006D3C5F"/>
  </w:style>
  <w:style w:type="paragraph" w:customStyle="1" w:styleId="6B27468528EF4EC3B53EB6F8C4CEFE96">
    <w:name w:val="6B27468528EF4EC3B53EB6F8C4CEFE96"/>
    <w:rsid w:val="006D3C5F"/>
  </w:style>
  <w:style w:type="paragraph" w:customStyle="1" w:styleId="92291DC108934285B48B092DD1E086B8">
    <w:name w:val="92291DC108934285B48B092DD1E086B8"/>
    <w:rsid w:val="006D3C5F"/>
  </w:style>
  <w:style w:type="paragraph" w:customStyle="1" w:styleId="368056AD74D3414C9C2098A5CADBB05A">
    <w:name w:val="368056AD74D3414C9C2098A5CADBB05A"/>
    <w:rsid w:val="006D3C5F"/>
  </w:style>
  <w:style w:type="paragraph" w:customStyle="1" w:styleId="50B669A610884074A5A770160FD04346">
    <w:name w:val="50B669A610884074A5A770160FD04346"/>
    <w:rsid w:val="006D3C5F"/>
  </w:style>
  <w:style w:type="paragraph" w:customStyle="1" w:styleId="90CBCC8677D74CC9877C962DC275957B">
    <w:name w:val="90CBCC8677D74CC9877C962DC275957B"/>
    <w:rsid w:val="006D3C5F"/>
  </w:style>
  <w:style w:type="paragraph" w:customStyle="1" w:styleId="2DC9C5E4A5994EBBB0C40E762862029C">
    <w:name w:val="2DC9C5E4A5994EBBB0C40E762862029C"/>
    <w:rsid w:val="006D3C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4811076085</CompanyPhone>
  <CompanyFax/>
  <CompanyEmail>carlos.larraga@cbslp.edu.mx</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431C3B-1C29-4CFE-8693-96D0EE2863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Currículum básico.dotx</Template>
  <TotalTime>1</TotalTime>
  <Pages>2</Pages>
  <Words>357</Words>
  <Characters>1967</Characters>
  <Application>Microsoft Office Word</Application>
  <DocSecurity>0</DocSecurity>
  <Lines>16</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Luffi</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dc:creator>
  <cp:lastModifiedBy>Administrador</cp:lastModifiedBy>
  <cp:revision>2</cp:revision>
  <cp:lastPrinted>2021-09-06T17:00:00Z</cp:lastPrinted>
  <dcterms:created xsi:type="dcterms:W3CDTF">2021-09-07T15:57:00Z</dcterms:created>
  <dcterms:modified xsi:type="dcterms:W3CDTF">2021-09-07T15:57:00Z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TC029188809991</vt:lpwstr>
  </property>
</Properties>
</file>