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77777777"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F43778">
        <w:rPr>
          <w:rFonts w:ascii="Arial" w:hAnsi="Arial" w:cs="Arial"/>
          <w:b/>
          <w:sz w:val="24"/>
          <w:szCs w:val="24"/>
        </w:rPr>
        <w:t>AUXILIAR EN TESORERÍA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77777777"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3B510E"/>
    <w:rsid w:val="00576C54"/>
    <w:rsid w:val="005F2433"/>
    <w:rsid w:val="00677F49"/>
    <w:rsid w:val="006D0344"/>
    <w:rsid w:val="00770D0F"/>
    <w:rsid w:val="007A505F"/>
    <w:rsid w:val="007E7D95"/>
    <w:rsid w:val="0087121E"/>
    <w:rsid w:val="00934961"/>
    <w:rsid w:val="009A3920"/>
    <w:rsid w:val="00A62892"/>
    <w:rsid w:val="00AF2322"/>
    <w:rsid w:val="00B06846"/>
    <w:rsid w:val="00C675F6"/>
    <w:rsid w:val="00C81600"/>
    <w:rsid w:val="00CD74B1"/>
    <w:rsid w:val="00D046FB"/>
    <w:rsid w:val="00D97193"/>
    <w:rsid w:val="00E11BD4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71DCE85B-B359-494C-A46A-A7F934C91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15</cp:revision>
  <dcterms:created xsi:type="dcterms:W3CDTF">2018-11-08T00:56:00Z</dcterms:created>
  <dcterms:modified xsi:type="dcterms:W3CDTF">2021-08-12T15:23:00Z</dcterms:modified>
</cp:coreProperties>
</file>