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5EA248" w14:textId="77777777" w:rsidR="005F2433" w:rsidRDefault="005F2433" w:rsidP="005F2433">
      <w:pPr>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4E846F15" w14:textId="77777777" w:rsidR="005F2433" w:rsidRDefault="005F2433" w:rsidP="005F2433">
      <w:pPr>
        <w:jc w:val="center"/>
        <w:rPr>
          <w:rFonts w:ascii="Arial" w:hAnsi="Arial" w:cs="Arial"/>
          <w:b/>
          <w:sz w:val="28"/>
          <w:szCs w:val="28"/>
        </w:rPr>
      </w:pPr>
    </w:p>
    <w:p w14:paraId="49A66B0B"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10656CDA"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1E0D913C" w14:textId="77777777" w:rsidR="00DA539D" w:rsidRDefault="00DA539D" w:rsidP="00A74D34">
      <w:pPr>
        <w:jc w:val="center"/>
        <w:rPr>
          <w:rFonts w:ascii="Arial" w:hAnsi="Arial" w:cs="Arial"/>
          <w:b/>
          <w:sz w:val="28"/>
        </w:rPr>
      </w:pPr>
    </w:p>
    <w:p w14:paraId="09895A74"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755FDBB2" w14:textId="77777777" w:rsidR="00A74D34" w:rsidRPr="00B06560" w:rsidRDefault="00A74D34" w:rsidP="00A74D34">
      <w:pPr>
        <w:pStyle w:val="Prrafodelista"/>
        <w:spacing w:after="240"/>
        <w:ind w:left="426" w:hanging="720"/>
        <w:jc w:val="both"/>
        <w:rPr>
          <w:rFonts w:ascii="Arial" w:hAnsi="Arial" w:cs="Arial"/>
          <w:b/>
          <w:sz w:val="28"/>
        </w:rPr>
      </w:pPr>
    </w:p>
    <w:p w14:paraId="797C2768"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2B00C8C7"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582347D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5C88033B"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68F0DF80"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7BBB0F02"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523BB3F1"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5772F3E6" w14:textId="77777777" w:rsidR="00A74D34" w:rsidRPr="008F6D42" w:rsidRDefault="00A74D34" w:rsidP="00A74D34">
      <w:pPr>
        <w:pStyle w:val="Prrafodelista"/>
        <w:ind w:left="426" w:hanging="720"/>
        <w:jc w:val="center"/>
        <w:rPr>
          <w:rFonts w:ascii="Arial" w:hAnsi="Arial" w:cs="Arial"/>
        </w:rPr>
      </w:pPr>
    </w:p>
    <w:p w14:paraId="7003A61A"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570834B2" w14:textId="77777777" w:rsidR="00A74D34" w:rsidRDefault="00A74D34" w:rsidP="00A74D34">
      <w:pPr>
        <w:pStyle w:val="Prrafodelista"/>
        <w:ind w:left="426" w:hanging="720"/>
        <w:jc w:val="center"/>
        <w:rPr>
          <w:rFonts w:ascii="Arial" w:hAnsi="Arial" w:cs="Arial"/>
          <w:b/>
          <w:sz w:val="28"/>
        </w:rPr>
      </w:pPr>
    </w:p>
    <w:p w14:paraId="70DA773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081D528E"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67F4BA92"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32A65A97"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2EE2DBF" w14:textId="77777777" w:rsidR="00A74D34" w:rsidRDefault="00A74D34" w:rsidP="00A74D34">
      <w:pPr>
        <w:pStyle w:val="Prrafodelista"/>
        <w:spacing w:before="240" w:after="120"/>
        <w:ind w:left="397"/>
        <w:jc w:val="both"/>
        <w:rPr>
          <w:rFonts w:ascii="Arial" w:hAnsi="Arial" w:cs="Arial"/>
        </w:rPr>
      </w:pPr>
    </w:p>
    <w:p w14:paraId="765DB886" w14:textId="77777777" w:rsidR="00A74D34" w:rsidRDefault="00A74D34" w:rsidP="00A74D34">
      <w:pPr>
        <w:pStyle w:val="Prrafodelista"/>
        <w:ind w:left="426" w:hanging="720"/>
        <w:jc w:val="both"/>
        <w:rPr>
          <w:rFonts w:ascii="Arial" w:hAnsi="Arial" w:cs="Arial"/>
        </w:rPr>
      </w:pPr>
    </w:p>
    <w:p w14:paraId="047CD91B"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44A18DFE" w14:textId="77777777" w:rsidR="00A74D34" w:rsidRPr="00CC2136" w:rsidRDefault="00A74D34" w:rsidP="00A74D34">
      <w:pPr>
        <w:pStyle w:val="Prrafodelista"/>
        <w:ind w:left="426"/>
        <w:jc w:val="both"/>
        <w:rPr>
          <w:rFonts w:ascii="Arial" w:hAnsi="Arial" w:cs="Arial"/>
          <w:b/>
          <w:sz w:val="24"/>
        </w:rPr>
      </w:pPr>
    </w:p>
    <w:p w14:paraId="04D1110F"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6388205F"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784ED7FE" w14:textId="77777777" w:rsidR="00A74D34" w:rsidRPr="00630158" w:rsidRDefault="00A74D34" w:rsidP="00A74D34">
      <w:pPr>
        <w:pStyle w:val="Prrafodelista"/>
        <w:ind w:left="426" w:hanging="720"/>
        <w:jc w:val="both"/>
        <w:rPr>
          <w:rFonts w:ascii="Arial" w:hAnsi="Arial" w:cs="Arial"/>
          <w:b/>
          <w:sz w:val="24"/>
        </w:rPr>
      </w:pPr>
    </w:p>
    <w:p w14:paraId="03C1124E"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20E7E486" w14:textId="77777777" w:rsidR="00A74D34" w:rsidRPr="00E2798C" w:rsidRDefault="00A74D34" w:rsidP="00A74D34">
      <w:pPr>
        <w:pStyle w:val="Prrafodelista"/>
        <w:ind w:left="426"/>
        <w:jc w:val="both"/>
        <w:rPr>
          <w:rFonts w:ascii="Arial" w:hAnsi="Arial" w:cs="Arial"/>
          <w:b/>
          <w:sz w:val="24"/>
        </w:rPr>
      </w:pPr>
    </w:p>
    <w:p w14:paraId="7B36A644"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7A958ABE" w14:textId="77777777" w:rsidR="00A74D34" w:rsidRDefault="00A74D34" w:rsidP="00A74D34">
      <w:pPr>
        <w:pStyle w:val="Prrafodelista"/>
        <w:ind w:left="426" w:hanging="720"/>
        <w:jc w:val="both"/>
        <w:rPr>
          <w:rFonts w:ascii="Arial" w:hAnsi="Arial" w:cs="Arial"/>
          <w:b/>
        </w:rPr>
      </w:pPr>
    </w:p>
    <w:p w14:paraId="55F88798"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3A76B3B3" w14:textId="77777777" w:rsidR="00A74D34" w:rsidRPr="00E2798C" w:rsidRDefault="00A74D34" w:rsidP="00A74D34">
      <w:pPr>
        <w:pStyle w:val="Prrafodelista"/>
        <w:spacing w:after="120"/>
        <w:ind w:left="426"/>
        <w:jc w:val="both"/>
        <w:rPr>
          <w:rFonts w:ascii="Arial" w:hAnsi="Arial" w:cs="Arial"/>
          <w:b/>
          <w:sz w:val="28"/>
        </w:rPr>
      </w:pPr>
    </w:p>
    <w:p w14:paraId="76D8BFED"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7447E87F"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05AF44A7"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2FE97F87"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2BCE351C"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20D84F90" w14:textId="77777777" w:rsidR="00A74D34" w:rsidRDefault="00A74D34" w:rsidP="00A74D34">
      <w:pPr>
        <w:pStyle w:val="Prrafodelista"/>
        <w:ind w:left="426"/>
        <w:jc w:val="both"/>
        <w:rPr>
          <w:rFonts w:ascii="Arial" w:hAnsi="Arial" w:cs="Arial"/>
        </w:rPr>
      </w:pPr>
    </w:p>
    <w:p w14:paraId="2570F95E"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7A1B4B82" w14:textId="77777777" w:rsidR="00A74D34" w:rsidRDefault="00A74D34" w:rsidP="00A74D34">
      <w:pPr>
        <w:pStyle w:val="Prrafodelista"/>
        <w:ind w:left="426"/>
        <w:jc w:val="both"/>
        <w:rPr>
          <w:rFonts w:ascii="Arial" w:hAnsi="Arial" w:cs="Arial"/>
        </w:rPr>
      </w:pPr>
    </w:p>
    <w:p w14:paraId="042CBB8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4323FDD8" w14:textId="77777777" w:rsidR="00A74D34" w:rsidRDefault="00A74D34" w:rsidP="00A74D34">
      <w:pPr>
        <w:pStyle w:val="Prrafodelista"/>
        <w:ind w:left="426"/>
        <w:jc w:val="both"/>
        <w:rPr>
          <w:rFonts w:ascii="Arial" w:hAnsi="Arial" w:cs="Arial"/>
        </w:rPr>
      </w:pPr>
    </w:p>
    <w:p w14:paraId="56CE1757"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3B625692" w14:textId="77777777" w:rsidR="00A74D34" w:rsidRPr="00630158" w:rsidRDefault="00A74D34" w:rsidP="00A74D34">
      <w:pPr>
        <w:pStyle w:val="Prrafodelista"/>
        <w:ind w:left="426" w:hanging="720"/>
        <w:jc w:val="both"/>
        <w:rPr>
          <w:rFonts w:ascii="Arial" w:hAnsi="Arial" w:cs="Arial"/>
          <w:b/>
          <w:sz w:val="28"/>
        </w:rPr>
      </w:pPr>
    </w:p>
    <w:p w14:paraId="46A00371"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03B0EF2E" w14:textId="77777777" w:rsidR="00A74D34" w:rsidRPr="00CC2136" w:rsidRDefault="00A74D34" w:rsidP="00A74D34">
      <w:pPr>
        <w:pStyle w:val="Prrafodelista"/>
        <w:ind w:left="426"/>
        <w:jc w:val="both"/>
        <w:rPr>
          <w:rFonts w:ascii="Arial" w:hAnsi="Arial" w:cs="Arial"/>
          <w:b/>
          <w:sz w:val="28"/>
        </w:rPr>
      </w:pPr>
    </w:p>
    <w:p w14:paraId="35D4651E"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30380C96" w14:textId="77777777" w:rsidR="00A74D34" w:rsidRDefault="00A74D34" w:rsidP="00A74D34">
      <w:pPr>
        <w:pStyle w:val="Prrafodelista"/>
        <w:ind w:left="426"/>
        <w:jc w:val="both"/>
        <w:rPr>
          <w:rFonts w:ascii="Arial" w:hAnsi="Arial" w:cs="Arial"/>
          <w:b/>
        </w:rPr>
      </w:pPr>
    </w:p>
    <w:p w14:paraId="7147A46A"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647B731D" w14:textId="77777777" w:rsidR="00A74D34" w:rsidRDefault="00A74D34" w:rsidP="00A74D34">
      <w:pPr>
        <w:pStyle w:val="Prrafodelista"/>
        <w:ind w:left="426"/>
        <w:jc w:val="both"/>
        <w:rPr>
          <w:rFonts w:ascii="Arial" w:hAnsi="Arial" w:cs="Arial"/>
        </w:rPr>
      </w:pPr>
    </w:p>
    <w:p w14:paraId="6EFBFC12"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540224E4"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714E1D76"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5CCD2184"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448BA34A"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3C041BA9" w14:textId="77777777" w:rsidR="00A74D34" w:rsidRDefault="00A74D34" w:rsidP="00A74D34">
      <w:pPr>
        <w:pStyle w:val="Prrafodelista"/>
        <w:spacing w:before="240" w:after="120"/>
        <w:ind w:left="397"/>
        <w:jc w:val="both"/>
        <w:rPr>
          <w:rFonts w:ascii="Arial" w:hAnsi="Arial" w:cs="Arial"/>
        </w:rPr>
      </w:pPr>
    </w:p>
    <w:p w14:paraId="04A5EAB4" w14:textId="77777777" w:rsidR="00A74D34" w:rsidRDefault="00A74D34" w:rsidP="00A74D34">
      <w:pPr>
        <w:pStyle w:val="Prrafodelista"/>
        <w:spacing w:before="240" w:after="120"/>
        <w:ind w:left="397"/>
        <w:jc w:val="both"/>
        <w:rPr>
          <w:rFonts w:ascii="Arial" w:hAnsi="Arial" w:cs="Arial"/>
        </w:rPr>
      </w:pPr>
    </w:p>
    <w:p w14:paraId="6C29B9BB"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ttachedTemplate r:id="rId1"/>
  <w:defaultTabStop w:val="708"/>
  <w:hyphenationZone w:val="425"/>
  <w:characterSpacingControl w:val="doNotCompress"/>
  <w:compat>
    <w:compatSetting w:name="compatibilityMode" w:uri="http://schemas.microsoft.com/office/word" w:val="12"/>
  </w:compat>
  <w:rsids>
    <w:rsidRoot w:val="005F2433"/>
    <w:rsid w:val="0023421E"/>
    <w:rsid w:val="002661C5"/>
    <w:rsid w:val="00282C37"/>
    <w:rsid w:val="003B510E"/>
    <w:rsid w:val="00456611"/>
    <w:rsid w:val="005C43DB"/>
    <w:rsid w:val="005F2433"/>
    <w:rsid w:val="00677F49"/>
    <w:rsid w:val="006F377B"/>
    <w:rsid w:val="007A3D98"/>
    <w:rsid w:val="007E7D95"/>
    <w:rsid w:val="009A3920"/>
    <w:rsid w:val="00A74D34"/>
    <w:rsid w:val="00AF2322"/>
    <w:rsid w:val="00B53E4E"/>
    <w:rsid w:val="00B704BC"/>
    <w:rsid w:val="00BE1447"/>
    <w:rsid w:val="00C01438"/>
    <w:rsid w:val="00C34BBB"/>
    <w:rsid w:val="00D046FB"/>
    <w:rsid w:val="00DA539D"/>
    <w:rsid w:val="00E27884"/>
    <w:rsid w:val="00F14AC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CB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46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Administrador</cp:lastModifiedBy>
  <cp:revision>16</cp:revision>
  <dcterms:created xsi:type="dcterms:W3CDTF">2018-11-08T00:54:00Z</dcterms:created>
  <dcterms:modified xsi:type="dcterms:W3CDTF">2021-08-26T14:41:00Z</dcterms:modified>
</cp:coreProperties>
</file>