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5EA248"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4E846F15" w14:textId="77777777" w:rsidR="005F2433" w:rsidRDefault="005F2433" w:rsidP="005F2433">
      <w:pPr>
        <w:jc w:val="center"/>
        <w:rPr>
          <w:rFonts w:ascii="Arial" w:hAnsi="Arial" w:cs="Arial"/>
          <w:b/>
          <w:sz w:val="28"/>
          <w:szCs w:val="28"/>
        </w:rPr>
      </w:pPr>
    </w:p>
    <w:p w14:paraId="49A66B0B"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10656CDA"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1E0D913C" w14:textId="77777777" w:rsidR="00DA539D" w:rsidRDefault="00DA539D" w:rsidP="00A74D34">
      <w:pPr>
        <w:jc w:val="center"/>
        <w:rPr>
          <w:rFonts w:ascii="Arial" w:hAnsi="Arial" w:cs="Arial"/>
          <w:b/>
          <w:sz w:val="28"/>
        </w:rPr>
      </w:pPr>
    </w:p>
    <w:p w14:paraId="09895A74"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755FDBB2" w14:textId="77777777" w:rsidR="00A74D34" w:rsidRPr="00B06560" w:rsidRDefault="00A74D34" w:rsidP="00A74D34">
      <w:pPr>
        <w:pStyle w:val="Prrafodelista"/>
        <w:spacing w:after="240"/>
        <w:ind w:left="426" w:hanging="720"/>
        <w:jc w:val="both"/>
        <w:rPr>
          <w:rFonts w:ascii="Arial" w:hAnsi="Arial" w:cs="Arial"/>
          <w:b/>
          <w:sz w:val="28"/>
        </w:rPr>
      </w:pPr>
    </w:p>
    <w:p w14:paraId="797C2768"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2B00C8C7"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582347D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5C88033B"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68F0DF80"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7BBB0F02"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523BB3F1"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5772F3E6" w14:textId="77777777" w:rsidR="00A74D34" w:rsidRPr="008F6D42" w:rsidRDefault="00A74D34" w:rsidP="00A74D34">
      <w:pPr>
        <w:pStyle w:val="Prrafodelista"/>
        <w:ind w:left="426" w:hanging="720"/>
        <w:jc w:val="center"/>
        <w:rPr>
          <w:rFonts w:ascii="Arial" w:hAnsi="Arial" w:cs="Arial"/>
        </w:rPr>
      </w:pPr>
    </w:p>
    <w:p w14:paraId="7003A61A"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570834B2" w14:textId="77777777" w:rsidR="00A74D34" w:rsidRDefault="00A74D34" w:rsidP="00A74D34">
      <w:pPr>
        <w:pStyle w:val="Prrafodelista"/>
        <w:ind w:left="426" w:hanging="720"/>
        <w:jc w:val="center"/>
        <w:rPr>
          <w:rFonts w:ascii="Arial" w:hAnsi="Arial" w:cs="Arial"/>
          <w:b/>
          <w:sz w:val="28"/>
        </w:rPr>
      </w:pPr>
    </w:p>
    <w:p w14:paraId="70DA773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081D528E"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67F4BA92"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32A65A97"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2EE2DBF" w14:textId="77777777" w:rsidR="00A74D34" w:rsidRDefault="00A74D34" w:rsidP="00A74D34">
      <w:pPr>
        <w:pStyle w:val="Prrafodelista"/>
        <w:spacing w:before="240" w:after="120"/>
        <w:ind w:left="397"/>
        <w:jc w:val="both"/>
        <w:rPr>
          <w:rFonts w:ascii="Arial" w:hAnsi="Arial" w:cs="Arial"/>
        </w:rPr>
      </w:pPr>
    </w:p>
    <w:p w14:paraId="765DB886" w14:textId="77777777" w:rsidR="00A74D34" w:rsidRDefault="00A74D34" w:rsidP="00A74D34">
      <w:pPr>
        <w:pStyle w:val="Prrafodelista"/>
        <w:ind w:left="426" w:hanging="720"/>
        <w:jc w:val="both"/>
        <w:rPr>
          <w:rFonts w:ascii="Arial" w:hAnsi="Arial" w:cs="Arial"/>
        </w:rPr>
      </w:pPr>
    </w:p>
    <w:p w14:paraId="047CD91B"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44A18DFE" w14:textId="77777777" w:rsidR="00A74D34" w:rsidRPr="00CC2136" w:rsidRDefault="00A74D34" w:rsidP="00A74D34">
      <w:pPr>
        <w:pStyle w:val="Prrafodelista"/>
        <w:ind w:left="426"/>
        <w:jc w:val="both"/>
        <w:rPr>
          <w:rFonts w:ascii="Arial" w:hAnsi="Arial" w:cs="Arial"/>
          <w:b/>
          <w:sz w:val="24"/>
        </w:rPr>
      </w:pPr>
    </w:p>
    <w:p w14:paraId="04D1110F"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6388205F"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784ED7FE" w14:textId="77777777" w:rsidR="00A74D34" w:rsidRPr="00630158" w:rsidRDefault="00A74D34" w:rsidP="00A74D34">
      <w:pPr>
        <w:pStyle w:val="Prrafodelista"/>
        <w:ind w:left="426" w:hanging="720"/>
        <w:jc w:val="both"/>
        <w:rPr>
          <w:rFonts w:ascii="Arial" w:hAnsi="Arial" w:cs="Arial"/>
          <w:b/>
          <w:sz w:val="24"/>
        </w:rPr>
      </w:pPr>
    </w:p>
    <w:p w14:paraId="03C1124E"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20E7E486" w14:textId="77777777" w:rsidR="00A74D34" w:rsidRPr="00E2798C" w:rsidRDefault="00A74D34" w:rsidP="00A74D34">
      <w:pPr>
        <w:pStyle w:val="Prrafodelista"/>
        <w:ind w:left="426"/>
        <w:jc w:val="both"/>
        <w:rPr>
          <w:rFonts w:ascii="Arial" w:hAnsi="Arial" w:cs="Arial"/>
          <w:b/>
          <w:sz w:val="24"/>
        </w:rPr>
      </w:pPr>
    </w:p>
    <w:p w14:paraId="7B36A644"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7A958ABE" w14:textId="77777777" w:rsidR="00A74D34" w:rsidRDefault="00A74D34" w:rsidP="00A74D34">
      <w:pPr>
        <w:pStyle w:val="Prrafodelista"/>
        <w:ind w:left="426" w:hanging="720"/>
        <w:jc w:val="both"/>
        <w:rPr>
          <w:rFonts w:ascii="Arial" w:hAnsi="Arial" w:cs="Arial"/>
          <w:b/>
        </w:rPr>
      </w:pPr>
    </w:p>
    <w:p w14:paraId="55F88798"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3A76B3B3" w14:textId="77777777" w:rsidR="00A74D34" w:rsidRPr="00E2798C" w:rsidRDefault="00A74D34" w:rsidP="00A74D34">
      <w:pPr>
        <w:pStyle w:val="Prrafodelista"/>
        <w:spacing w:after="120"/>
        <w:ind w:left="426"/>
        <w:jc w:val="both"/>
        <w:rPr>
          <w:rFonts w:ascii="Arial" w:hAnsi="Arial" w:cs="Arial"/>
          <w:b/>
          <w:sz w:val="28"/>
        </w:rPr>
      </w:pPr>
    </w:p>
    <w:p w14:paraId="76D8BFED"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7447E87F"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05AF44A7"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2FE97F87"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2BCE351C"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20D84F90" w14:textId="77777777" w:rsidR="00A74D34" w:rsidRDefault="00A74D34" w:rsidP="00A74D34">
      <w:pPr>
        <w:pStyle w:val="Prrafodelista"/>
        <w:ind w:left="426"/>
        <w:jc w:val="both"/>
        <w:rPr>
          <w:rFonts w:ascii="Arial" w:hAnsi="Arial" w:cs="Arial"/>
        </w:rPr>
      </w:pPr>
    </w:p>
    <w:p w14:paraId="2570F95E"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7A1B4B82" w14:textId="77777777" w:rsidR="00A74D34" w:rsidRDefault="00A74D34" w:rsidP="00A74D34">
      <w:pPr>
        <w:pStyle w:val="Prrafodelista"/>
        <w:ind w:left="426"/>
        <w:jc w:val="both"/>
        <w:rPr>
          <w:rFonts w:ascii="Arial" w:hAnsi="Arial" w:cs="Arial"/>
        </w:rPr>
      </w:pPr>
    </w:p>
    <w:p w14:paraId="042CBB8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4323FDD8" w14:textId="77777777" w:rsidR="00A74D34" w:rsidRDefault="00A74D34" w:rsidP="00A74D34">
      <w:pPr>
        <w:pStyle w:val="Prrafodelista"/>
        <w:ind w:left="426"/>
        <w:jc w:val="both"/>
        <w:rPr>
          <w:rFonts w:ascii="Arial" w:hAnsi="Arial" w:cs="Arial"/>
        </w:rPr>
      </w:pPr>
    </w:p>
    <w:p w14:paraId="56CE1757"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3B625692" w14:textId="77777777" w:rsidR="00A74D34" w:rsidRPr="00630158" w:rsidRDefault="00A74D34" w:rsidP="00A74D34">
      <w:pPr>
        <w:pStyle w:val="Prrafodelista"/>
        <w:ind w:left="426" w:hanging="720"/>
        <w:jc w:val="both"/>
        <w:rPr>
          <w:rFonts w:ascii="Arial" w:hAnsi="Arial" w:cs="Arial"/>
          <w:b/>
          <w:sz w:val="28"/>
        </w:rPr>
      </w:pPr>
    </w:p>
    <w:p w14:paraId="46A00371"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03B0EF2E" w14:textId="77777777" w:rsidR="00A74D34" w:rsidRPr="00CC2136" w:rsidRDefault="00A74D34" w:rsidP="00A74D34">
      <w:pPr>
        <w:pStyle w:val="Prrafodelista"/>
        <w:ind w:left="426"/>
        <w:jc w:val="both"/>
        <w:rPr>
          <w:rFonts w:ascii="Arial" w:hAnsi="Arial" w:cs="Arial"/>
          <w:b/>
          <w:sz w:val="28"/>
        </w:rPr>
      </w:pPr>
    </w:p>
    <w:p w14:paraId="35D4651E"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30380C96" w14:textId="77777777" w:rsidR="00A74D34" w:rsidRDefault="00A74D34" w:rsidP="00A74D34">
      <w:pPr>
        <w:pStyle w:val="Prrafodelista"/>
        <w:ind w:left="426"/>
        <w:jc w:val="both"/>
        <w:rPr>
          <w:rFonts w:ascii="Arial" w:hAnsi="Arial" w:cs="Arial"/>
          <w:b/>
        </w:rPr>
      </w:pPr>
    </w:p>
    <w:p w14:paraId="7147A46A"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647B731D" w14:textId="77777777" w:rsidR="00A74D34" w:rsidRDefault="00A74D34" w:rsidP="00A74D34">
      <w:pPr>
        <w:pStyle w:val="Prrafodelista"/>
        <w:ind w:left="426"/>
        <w:jc w:val="both"/>
        <w:rPr>
          <w:rFonts w:ascii="Arial" w:hAnsi="Arial" w:cs="Arial"/>
        </w:rPr>
      </w:pPr>
    </w:p>
    <w:p w14:paraId="6EFBFC12"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540224E4"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714E1D76"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5CCD2184"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448BA34A"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3C041BA9" w14:textId="77777777" w:rsidR="00A74D34" w:rsidRDefault="00A74D34" w:rsidP="00A74D34">
      <w:pPr>
        <w:pStyle w:val="Prrafodelista"/>
        <w:spacing w:before="240" w:after="120"/>
        <w:ind w:left="397"/>
        <w:jc w:val="both"/>
        <w:rPr>
          <w:rFonts w:ascii="Arial" w:hAnsi="Arial" w:cs="Arial"/>
        </w:rPr>
      </w:pPr>
    </w:p>
    <w:p w14:paraId="04A5EAB4" w14:textId="77777777" w:rsidR="00A74D34" w:rsidRDefault="00A74D34" w:rsidP="00A74D34">
      <w:pPr>
        <w:pStyle w:val="Prrafodelista"/>
        <w:spacing w:before="240" w:after="120"/>
        <w:ind w:left="397"/>
        <w:jc w:val="both"/>
        <w:rPr>
          <w:rFonts w:ascii="Arial" w:hAnsi="Arial" w:cs="Arial"/>
        </w:rPr>
      </w:pPr>
    </w:p>
    <w:p w14:paraId="6C29B9BB"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6"/>
  <w:attachedTemplate r:id="rId1"/>
  <w:defaultTabStop w:val="708"/>
  <w:hyphenationZone w:val="425"/>
  <w:characterSpacingControl w:val="doNotCompress"/>
  <w:compat>
    <w:compatSetting w:name="compatibilityMode" w:uri="http://schemas.microsoft.com/office/word" w:val="12"/>
  </w:compat>
  <w:rsids>
    <w:rsidRoot w:val="005F2433"/>
    <w:rsid w:val="0023421E"/>
    <w:rsid w:val="002661C5"/>
    <w:rsid w:val="00282C37"/>
    <w:rsid w:val="003B510E"/>
    <w:rsid w:val="00456611"/>
    <w:rsid w:val="005C43DB"/>
    <w:rsid w:val="005F2433"/>
    <w:rsid w:val="00677F49"/>
    <w:rsid w:val="006F377B"/>
    <w:rsid w:val="007E7D95"/>
    <w:rsid w:val="008D3C43"/>
    <w:rsid w:val="009A3920"/>
    <w:rsid w:val="00A74D34"/>
    <w:rsid w:val="00AF2322"/>
    <w:rsid w:val="00B53E4E"/>
    <w:rsid w:val="00B704BC"/>
    <w:rsid w:val="00BE1447"/>
    <w:rsid w:val="00C01438"/>
    <w:rsid w:val="00D046FB"/>
    <w:rsid w:val="00DA539D"/>
    <w:rsid w:val="00E27884"/>
    <w:rsid w:val="00F14AC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CB966"/>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46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Flora</cp:lastModifiedBy>
  <cp:revision>15</cp:revision>
  <dcterms:created xsi:type="dcterms:W3CDTF">2018-11-08T00:54:00Z</dcterms:created>
  <dcterms:modified xsi:type="dcterms:W3CDTF">2021-10-15T02:06:00Z</dcterms:modified>
</cp:coreProperties>
</file>