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42D2C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19DACB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8F86CDB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D74EF1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1A061869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76E324B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0303B57B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055EA0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B00E1A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2BDE5203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0AFCFE5B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26B6A4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47D3979A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B6BDBBE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3D9D7FA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73F3E08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403B72D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3B0F227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7646926A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F06CD"/>
    <w:rsid w:val="003256A9"/>
    <w:rsid w:val="003809C0"/>
    <w:rsid w:val="005B657B"/>
    <w:rsid w:val="005F2433"/>
    <w:rsid w:val="00615341"/>
    <w:rsid w:val="006442BC"/>
    <w:rsid w:val="00677F49"/>
    <w:rsid w:val="006900FC"/>
    <w:rsid w:val="00727EE9"/>
    <w:rsid w:val="009A3920"/>
    <w:rsid w:val="00AC399B"/>
    <w:rsid w:val="00D422B2"/>
    <w:rsid w:val="00FF1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9297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5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11</cp:revision>
  <dcterms:created xsi:type="dcterms:W3CDTF">2018-11-08T00:45:00Z</dcterms:created>
  <dcterms:modified xsi:type="dcterms:W3CDTF">2020-11-10T17:33:00Z</dcterms:modified>
</cp:coreProperties>
</file>