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DC15E9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A415D1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89D3D35" w14:textId="77777777"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14:paraId="3341EBC7" w14:textId="77777777"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14:paraId="02FEFCC0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0B3301DC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3EDAF991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71A4F353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14:paraId="6017A8E4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</w:p>
    <w:p w14:paraId="06B728D8" w14:textId="77777777"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14:paraId="3BA69D2B" w14:textId="77777777"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14:paraId="01E84507" w14:textId="77777777"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14:paraId="46ACDF2E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0FAC60C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14:paraId="5F8C9F23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14:paraId="30C1E765" w14:textId="77777777" w:rsidR="00AA163D" w:rsidRPr="00AA163D" w:rsidRDefault="00612FCB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</w:t>
      </w:r>
      <w:r w:rsidR="00AA163D" w:rsidRPr="00AA163D">
        <w:rPr>
          <w:rFonts w:ascii="Arial" w:hAnsi="Arial" w:cs="Arial"/>
          <w:sz w:val="24"/>
          <w:szCs w:val="24"/>
        </w:rPr>
        <w:t>200</w:t>
      </w:r>
      <w:r>
        <w:rPr>
          <w:rFonts w:ascii="Arial" w:hAnsi="Arial" w:cs="Arial"/>
          <w:sz w:val="24"/>
          <w:szCs w:val="24"/>
        </w:rPr>
        <w:t>7</w:t>
      </w:r>
      <w:r w:rsidR="00AA163D" w:rsidRPr="00AA163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  <w:bookmarkEnd w:id="0"/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90CE8"/>
    <w:rsid w:val="001B6D50"/>
    <w:rsid w:val="0022684E"/>
    <w:rsid w:val="002C76CE"/>
    <w:rsid w:val="003B510E"/>
    <w:rsid w:val="004A5BF7"/>
    <w:rsid w:val="004D5594"/>
    <w:rsid w:val="005F2433"/>
    <w:rsid w:val="00612FCB"/>
    <w:rsid w:val="00677F49"/>
    <w:rsid w:val="00744CE1"/>
    <w:rsid w:val="007C7DF4"/>
    <w:rsid w:val="007E7D95"/>
    <w:rsid w:val="00860284"/>
    <w:rsid w:val="00883B2A"/>
    <w:rsid w:val="00945805"/>
    <w:rsid w:val="009A3920"/>
    <w:rsid w:val="00AA163D"/>
    <w:rsid w:val="00CD04E0"/>
    <w:rsid w:val="00D046FB"/>
    <w:rsid w:val="00DF4DD3"/>
    <w:rsid w:val="00E44D8B"/>
    <w:rsid w:val="00ED34E0"/>
    <w:rsid w:val="00FD7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920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64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17</cp:revision>
  <dcterms:created xsi:type="dcterms:W3CDTF">2018-11-08T00:48:00Z</dcterms:created>
  <dcterms:modified xsi:type="dcterms:W3CDTF">2020-12-02T16:07:00Z</dcterms:modified>
</cp:coreProperties>
</file>