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bookmarkEnd w:id="0"/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17550F"/>
    <w:rsid w:val="001A168D"/>
    <w:rsid w:val="002148F5"/>
    <w:rsid w:val="003762CC"/>
    <w:rsid w:val="003B510E"/>
    <w:rsid w:val="005C4117"/>
    <w:rsid w:val="005F2433"/>
    <w:rsid w:val="00677F49"/>
    <w:rsid w:val="007E7D95"/>
    <w:rsid w:val="008B03DC"/>
    <w:rsid w:val="009416DB"/>
    <w:rsid w:val="009A3920"/>
    <w:rsid w:val="00A15094"/>
    <w:rsid w:val="00AF2322"/>
    <w:rsid w:val="00C04BC6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FAF48-F25B-4A9F-93D9-466D8785A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12</cp:revision>
  <dcterms:created xsi:type="dcterms:W3CDTF">2018-11-08T00:56:00Z</dcterms:created>
  <dcterms:modified xsi:type="dcterms:W3CDTF">2020-12-02T16:07:00Z</dcterms:modified>
</cp:coreProperties>
</file>