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2D6F7B8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bookmarkEnd w:id="0"/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F5FCA"/>
    <w:rsid w:val="001F7EA8"/>
    <w:rsid w:val="005337E3"/>
    <w:rsid w:val="005F2433"/>
    <w:rsid w:val="00677F49"/>
    <w:rsid w:val="006D52BB"/>
    <w:rsid w:val="00747A3C"/>
    <w:rsid w:val="007E7D95"/>
    <w:rsid w:val="008E0567"/>
    <w:rsid w:val="009A3920"/>
    <w:rsid w:val="00A609EE"/>
    <w:rsid w:val="00AF7CFE"/>
    <w:rsid w:val="00D046FB"/>
    <w:rsid w:val="00DE3371"/>
    <w:rsid w:val="00E0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10</cp:revision>
  <dcterms:created xsi:type="dcterms:W3CDTF">2018-11-08T00:47:00Z</dcterms:created>
  <dcterms:modified xsi:type="dcterms:W3CDTF">2020-11-10T17:35:00Z</dcterms:modified>
</cp:coreProperties>
</file>