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70D0AD8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  <w:bookmarkStart w:id="0" w:name="_GoBack"/>
      <w:bookmarkEnd w:id="0"/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14:paraId="2A65D55D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</w:p>
    <w:p w14:paraId="1FB722E9" w14:textId="77777777" w:rsidR="00677F49" w:rsidRDefault="000674E3" w:rsidP="00755A92">
      <w:pPr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PABLO ABEL MARTINEZ</w:t>
      </w:r>
    </w:p>
    <w:p w14:paraId="4FC2FB1E" w14:textId="77777777" w:rsidR="00846D8C" w:rsidRDefault="00755A92" w:rsidP="00755A92">
      <w:pPr>
        <w:tabs>
          <w:tab w:val="left" w:pos="3018"/>
          <w:tab w:val="left" w:pos="5944"/>
        </w:tabs>
        <w:jc w:val="center"/>
        <w:rPr>
          <w:rFonts w:ascii="Arial" w:hAnsi="Arial" w:cs="Arial"/>
          <w:sz w:val="24"/>
          <w:szCs w:val="24"/>
        </w:rPr>
      </w:pPr>
      <w:r w:rsidRPr="00745EDF">
        <w:rPr>
          <w:rFonts w:ascii="Arial" w:hAnsi="Arial" w:cs="Arial"/>
          <w:sz w:val="24"/>
          <w:szCs w:val="24"/>
        </w:rPr>
        <w:t>PUESTO ACTUAL</w:t>
      </w:r>
      <w:r>
        <w:rPr>
          <w:rFonts w:ascii="Arial" w:hAnsi="Arial" w:cs="Arial"/>
          <w:sz w:val="24"/>
          <w:szCs w:val="24"/>
        </w:rPr>
        <w:t>. SÍNDICO MUNICIPAL</w:t>
      </w:r>
    </w:p>
    <w:p w14:paraId="062889C4" w14:textId="77777777" w:rsidR="00755A92" w:rsidRPr="00745EDF" w:rsidRDefault="00755A92" w:rsidP="00755A92">
      <w:pPr>
        <w:tabs>
          <w:tab w:val="left" w:pos="3018"/>
          <w:tab w:val="left" w:pos="5944"/>
        </w:tabs>
        <w:jc w:val="center"/>
        <w:rPr>
          <w:rFonts w:ascii="Arial" w:hAnsi="Arial" w:cs="Arial"/>
          <w:sz w:val="24"/>
          <w:szCs w:val="24"/>
        </w:rPr>
      </w:pPr>
    </w:p>
    <w:p w14:paraId="5C39CBD7" w14:textId="77777777" w:rsidR="00846D8C" w:rsidRPr="00745EDF" w:rsidRDefault="00846D8C" w:rsidP="00846D8C">
      <w:pPr>
        <w:tabs>
          <w:tab w:val="left" w:pos="3018"/>
          <w:tab w:val="left" w:pos="5944"/>
        </w:tabs>
        <w:jc w:val="both"/>
        <w:rPr>
          <w:rFonts w:ascii="Arial" w:hAnsi="Arial" w:cs="Arial"/>
          <w:sz w:val="24"/>
          <w:szCs w:val="24"/>
        </w:rPr>
      </w:pPr>
    </w:p>
    <w:p w14:paraId="304DD451" w14:textId="77777777" w:rsidR="00846D8C" w:rsidRPr="00745EDF" w:rsidRDefault="00846D8C" w:rsidP="00755A92">
      <w:pPr>
        <w:tabs>
          <w:tab w:val="left" w:pos="3018"/>
          <w:tab w:val="left" w:pos="5944"/>
        </w:tabs>
        <w:jc w:val="center"/>
        <w:rPr>
          <w:rFonts w:ascii="Arial" w:hAnsi="Arial" w:cs="Arial"/>
          <w:sz w:val="24"/>
          <w:szCs w:val="24"/>
        </w:rPr>
      </w:pPr>
      <w:r w:rsidRPr="00745EDF">
        <w:rPr>
          <w:rFonts w:ascii="Arial" w:hAnsi="Arial" w:cs="Arial"/>
          <w:sz w:val="24"/>
          <w:szCs w:val="24"/>
        </w:rPr>
        <w:t>ESCOLARIDAD</w:t>
      </w:r>
    </w:p>
    <w:p w14:paraId="34D6FFC4" w14:textId="77777777" w:rsidR="00846D8C" w:rsidRPr="00745EDF" w:rsidRDefault="00846D8C" w:rsidP="00846D8C">
      <w:pPr>
        <w:tabs>
          <w:tab w:val="left" w:pos="3018"/>
          <w:tab w:val="left" w:pos="5944"/>
        </w:tabs>
        <w:spacing w:after="0"/>
        <w:jc w:val="both"/>
        <w:rPr>
          <w:rFonts w:ascii="Arial" w:hAnsi="Arial" w:cs="Arial"/>
          <w:sz w:val="24"/>
          <w:szCs w:val="24"/>
        </w:rPr>
      </w:pPr>
      <w:r w:rsidRPr="00745EDF">
        <w:rPr>
          <w:rFonts w:ascii="Arial" w:hAnsi="Arial" w:cs="Arial"/>
          <w:sz w:val="24"/>
          <w:szCs w:val="24"/>
        </w:rPr>
        <w:t>UNIVERSIDAD INTERCULTURAL CAMPUS TANCANHUTZ</w:t>
      </w:r>
    </w:p>
    <w:p w14:paraId="371EE1F6" w14:textId="77777777" w:rsidR="00846D8C" w:rsidRPr="00745EDF" w:rsidRDefault="00846D8C" w:rsidP="00846D8C">
      <w:pPr>
        <w:tabs>
          <w:tab w:val="left" w:pos="3018"/>
          <w:tab w:val="left" w:pos="5944"/>
        </w:tabs>
        <w:spacing w:after="0"/>
        <w:jc w:val="both"/>
        <w:rPr>
          <w:rFonts w:ascii="Arial" w:hAnsi="Arial" w:cs="Arial"/>
          <w:sz w:val="24"/>
          <w:szCs w:val="24"/>
        </w:rPr>
      </w:pPr>
      <w:r w:rsidRPr="00745EDF">
        <w:rPr>
          <w:rFonts w:ascii="Arial" w:hAnsi="Arial" w:cs="Arial"/>
          <w:sz w:val="24"/>
          <w:szCs w:val="24"/>
        </w:rPr>
        <w:t xml:space="preserve">Carrera trunca: derecho con orientación en asuntos indígenas </w:t>
      </w:r>
    </w:p>
    <w:p w14:paraId="36CF7974" w14:textId="77777777" w:rsidR="00846D8C" w:rsidRDefault="00846D8C" w:rsidP="00846D8C">
      <w:pPr>
        <w:tabs>
          <w:tab w:val="left" w:pos="3018"/>
          <w:tab w:val="left" w:pos="5944"/>
        </w:tabs>
        <w:jc w:val="both"/>
        <w:rPr>
          <w:rFonts w:ascii="Arial" w:hAnsi="Arial" w:cs="Arial"/>
          <w:sz w:val="24"/>
          <w:szCs w:val="24"/>
        </w:rPr>
      </w:pPr>
    </w:p>
    <w:p w14:paraId="50731DDF" w14:textId="77777777" w:rsidR="00755A92" w:rsidRDefault="00755A92" w:rsidP="00846D8C">
      <w:pPr>
        <w:tabs>
          <w:tab w:val="left" w:pos="3018"/>
          <w:tab w:val="left" w:pos="5944"/>
        </w:tabs>
        <w:jc w:val="both"/>
        <w:rPr>
          <w:rFonts w:ascii="Arial" w:hAnsi="Arial" w:cs="Arial"/>
          <w:sz w:val="24"/>
          <w:szCs w:val="24"/>
        </w:rPr>
      </w:pPr>
    </w:p>
    <w:p w14:paraId="6B4DDFD5" w14:textId="77777777" w:rsidR="00755A92" w:rsidRDefault="00755A92" w:rsidP="00846D8C">
      <w:pPr>
        <w:tabs>
          <w:tab w:val="left" w:pos="3018"/>
          <w:tab w:val="left" w:pos="5944"/>
        </w:tabs>
        <w:jc w:val="both"/>
        <w:rPr>
          <w:rFonts w:ascii="Arial" w:hAnsi="Arial" w:cs="Arial"/>
          <w:sz w:val="24"/>
          <w:szCs w:val="24"/>
        </w:rPr>
      </w:pPr>
    </w:p>
    <w:p w14:paraId="2590D6D5" w14:textId="77777777" w:rsidR="00846D8C" w:rsidRPr="00745EDF" w:rsidRDefault="00846D8C" w:rsidP="00755A92">
      <w:pPr>
        <w:tabs>
          <w:tab w:val="left" w:pos="3018"/>
          <w:tab w:val="left" w:pos="5944"/>
        </w:tabs>
        <w:jc w:val="center"/>
        <w:rPr>
          <w:rFonts w:ascii="Arial" w:hAnsi="Arial" w:cs="Arial"/>
          <w:sz w:val="24"/>
          <w:szCs w:val="24"/>
        </w:rPr>
      </w:pPr>
      <w:r w:rsidRPr="00745EDF">
        <w:rPr>
          <w:rFonts w:ascii="Arial" w:hAnsi="Arial" w:cs="Arial"/>
          <w:sz w:val="24"/>
          <w:szCs w:val="24"/>
        </w:rPr>
        <w:t>ULTIMO EMPLEO</w:t>
      </w:r>
    </w:p>
    <w:p w14:paraId="408E64F2" w14:textId="77777777" w:rsidR="00846D8C" w:rsidRPr="00745EDF" w:rsidRDefault="00846D8C" w:rsidP="00846D8C">
      <w:pPr>
        <w:tabs>
          <w:tab w:val="left" w:pos="3018"/>
          <w:tab w:val="left" w:pos="5944"/>
        </w:tabs>
        <w:spacing w:after="0"/>
        <w:jc w:val="both"/>
        <w:rPr>
          <w:rFonts w:ascii="Arial" w:hAnsi="Arial" w:cs="Arial"/>
          <w:sz w:val="24"/>
          <w:szCs w:val="24"/>
        </w:rPr>
      </w:pPr>
      <w:r w:rsidRPr="00745EDF">
        <w:rPr>
          <w:rFonts w:ascii="Arial" w:hAnsi="Arial" w:cs="Arial"/>
          <w:sz w:val="24"/>
          <w:szCs w:val="24"/>
        </w:rPr>
        <w:t xml:space="preserve">EMPRESA: COVERPAK </w:t>
      </w:r>
    </w:p>
    <w:p w14:paraId="31C38144" w14:textId="77777777" w:rsidR="00846D8C" w:rsidRPr="00745EDF" w:rsidRDefault="00846D8C" w:rsidP="00846D8C">
      <w:pPr>
        <w:tabs>
          <w:tab w:val="left" w:pos="3018"/>
          <w:tab w:val="left" w:pos="5944"/>
        </w:tabs>
        <w:spacing w:after="0"/>
        <w:jc w:val="both"/>
        <w:rPr>
          <w:rFonts w:ascii="Arial" w:hAnsi="Arial" w:cs="Arial"/>
          <w:sz w:val="24"/>
          <w:szCs w:val="24"/>
        </w:rPr>
      </w:pPr>
      <w:r w:rsidRPr="00745EDF">
        <w:rPr>
          <w:rFonts w:ascii="Arial" w:hAnsi="Arial" w:cs="Arial"/>
          <w:sz w:val="24"/>
          <w:szCs w:val="24"/>
        </w:rPr>
        <w:t xml:space="preserve">DIRECCION: parque industrial milimex  Apodaca nuevo león </w:t>
      </w:r>
    </w:p>
    <w:p w14:paraId="3442D004" w14:textId="77777777" w:rsidR="00846D8C" w:rsidRPr="00745EDF" w:rsidRDefault="00846D8C" w:rsidP="00846D8C">
      <w:pPr>
        <w:tabs>
          <w:tab w:val="left" w:pos="3018"/>
          <w:tab w:val="left" w:pos="5944"/>
        </w:tabs>
        <w:spacing w:after="0"/>
        <w:jc w:val="both"/>
        <w:rPr>
          <w:rFonts w:ascii="Arial" w:hAnsi="Arial" w:cs="Arial"/>
          <w:sz w:val="24"/>
          <w:szCs w:val="24"/>
        </w:rPr>
      </w:pPr>
      <w:r w:rsidRPr="00745EDF">
        <w:rPr>
          <w:rFonts w:ascii="Arial" w:hAnsi="Arial" w:cs="Arial"/>
          <w:sz w:val="24"/>
          <w:szCs w:val="24"/>
        </w:rPr>
        <w:t>INGRESO: 2014-2016</w:t>
      </w:r>
    </w:p>
    <w:p w14:paraId="0232F9C8" w14:textId="77777777" w:rsidR="00846D8C" w:rsidRPr="00745EDF" w:rsidRDefault="00846D8C" w:rsidP="00846D8C">
      <w:pPr>
        <w:tabs>
          <w:tab w:val="left" w:pos="3018"/>
          <w:tab w:val="left" w:pos="5944"/>
        </w:tabs>
        <w:spacing w:after="0"/>
        <w:jc w:val="both"/>
        <w:rPr>
          <w:rFonts w:ascii="Arial" w:hAnsi="Arial" w:cs="Arial"/>
          <w:sz w:val="24"/>
          <w:szCs w:val="24"/>
        </w:rPr>
      </w:pPr>
      <w:r w:rsidRPr="00745EDF">
        <w:rPr>
          <w:rFonts w:ascii="Arial" w:hAnsi="Arial" w:cs="Arial"/>
          <w:sz w:val="24"/>
          <w:szCs w:val="24"/>
        </w:rPr>
        <w:t>PUESTO: encargado en área de producción</w:t>
      </w:r>
    </w:p>
    <w:p w14:paraId="78A51657" w14:textId="77777777" w:rsidR="00846D8C" w:rsidRPr="00745EDF" w:rsidRDefault="00846D8C" w:rsidP="00846D8C">
      <w:pPr>
        <w:tabs>
          <w:tab w:val="left" w:pos="3018"/>
          <w:tab w:val="left" w:pos="5944"/>
        </w:tabs>
        <w:spacing w:after="0"/>
        <w:jc w:val="both"/>
        <w:rPr>
          <w:rFonts w:ascii="Arial" w:hAnsi="Arial" w:cs="Arial"/>
          <w:sz w:val="24"/>
          <w:szCs w:val="24"/>
        </w:rPr>
      </w:pPr>
      <w:r w:rsidRPr="00745EDF">
        <w:rPr>
          <w:rFonts w:ascii="Arial" w:hAnsi="Arial" w:cs="Arial"/>
          <w:sz w:val="24"/>
          <w:szCs w:val="24"/>
        </w:rPr>
        <w:t>EXPERIENCIA: instalación de maquinaria industrial y mantenimiento.</w:t>
      </w:r>
    </w:p>
    <w:p w14:paraId="7056F9A5" w14:textId="77777777" w:rsidR="00846D8C" w:rsidRPr="005F2433" w:rsidRDefault="00846D8C" w:rsidP="005F2433">
      <w:pPr>
        <w:rPr>
          <w:rFonts w:ascii="Arial" w:hAnsi="Arial" w:cs="Arial"/>
          <w:b/>
          <w:sz w:val="24"/>
          <w:szCs w:val="24"/>
        </w:rPr>
      </w:pPr>
    </w:p>
    <w:sectPr w:rsidR="00846D8C" w:rsidRPr="005F2433" w:rsidSect="00237D43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5F2433"/>
    <w:rsid w:val="00043009"/>
    <w:rsid w:val="000674E3"/>
    <w:rsid w:val="00237D43"/>
    <w:rsid w:val="00280DA7"/>
    <w:rsid w:val="003762CC"/>
    <w:rsid w:val="003B510E"/>
    <w:rsid w:val="00520515"/>
    <w:rsid w:val="005328DD"/>
    <w:rsid w:val="005C0E65"/>
    <w:rsid w:val="005F2433"/>
    <w:rsid w:val="00677F49"/>
    <w:rsid w:val="00755A92"/>
    <w:rsid w:val="00755B6E"/>
    <w:rsid w:val="007E7D95"/>
    <w:rsid w:val="00846D8C"/>
    <w:rsid w:val="008E3EF0"/>
    <w:rsid w:val="009A3920"/>
    <w:rsid w:val="00AF2322"/>
    <w:rsid w:val="00BE3587"/>
    <w:rsid w:val="00C249ED"/>
    <w:rsid w:val="00CB78B3"/>
    <w:rsid w:val="00D046FB"/>
    <w:rsid w:val="00ED532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D7AC4F"/>
  <w15:docId w15:val="{0BB70B88-68F2-4D46-A785-18C9A99887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237D43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237D43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237D43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237D43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237D43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237D43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237D43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237D43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237D43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37D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237D4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237D43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237D43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237D43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237D43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237D43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237D43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237D43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Puesto">
    <w:name w:val="Title"/>
    <w:basedOn w:val="Normal"/>
    <w:next w:val="Normal"/>
    <w:link w:val="PuestoCar"/>
    <w:uiPriority w:val="10"/>
    <w:qFormat/>
    <w:rsid w:val="00237D43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PuestoCar">
    <w:name w:val="Puesto Car"/>
    <w:basedOn w:val="Fuentedeprrafopredeter"/>
    <w:link w:val="Puesto"/>
    <w:uiPriority w:val="10"/>
    <w:rsid w:val="00237D4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237D43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237D43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237D43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237D43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237D43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237D43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237D43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237D43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37D43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37D43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237D43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237D43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237D43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237D43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237D43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237D4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4</TotalTime>
  <Pages>1</Pages>
  <Words>63</Words>
  <Characters>349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Enrique Navarrete</cp:lastModifiedBy>
  <cp:revision>10</cp:revision>
  <dcterms:created xsi:type="dcterms:W3CDTF">2018-11-08T01:08:00Z</dcterms:created>
  <dcterms:modified xsi:type="dcterms:W3CDTF">2020-11-10T17:25:00Z</dcterms:modified>
</cp:coreProperties>
</file>