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77777777"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F43778">
        <w:rPr>
          <w:rFonts w:ascii="Arial" w:hAnsi="Arial" w:cs="Arial"/>
          <w:b/>
          <w:sz w:val="24"/>
          <w:szCs w:val="24"/>
        </w:rPr>
        <w:t>AUXILIAR EN TESORERÍA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77777777"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  <w:bookmarkEnd w:id="0"/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1B23FF"/>
    <w:rsid w:val="003B510E"/>
    <w:rsid w:val="005F2433"/>
    <w:rsid w:val="00677F49"/>
    <w:rsid w:val="006D0344"/>
    <w:rsid w:val="007E7D95"/>
    <w:rsid w:val="00934961"/>
    <w:rsid w:val="009A3920"/>
    <w:rsid w:val="00A62892"/>
    <w:rsid w:val="00AF2322"/>
    <w:rsid w:val="00B06846"/>
    <w:rsid w:val="00C81600"/>
    <w:rsid w:val="00D046FB"/>
    <w:rsid w:val="00D97193"/>
    <w:rsid w:val="00E11BD4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3742AAF2-0676-4FC0-8AA1-408E0706B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10</cp:revision>
  <dcterms:created xsi:type="dcterms:W3CDTF">2018-11-08T00:56:00Z</dcterms:created>
  <dcterms:modified xsi:type="dcterms:W3CDTF">2020-11-10T17:45:00Z</dcterms:modified>
</cp:coreProperties>
</file>