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DC15E9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A415D18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289D3D35" w14:textId="77777777" w:rsidR="00677F49" w:rsidRDefault="003B510E" w:rsidP="00DF4DD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ARNULFA HERNANDEZ RAMIREZ</w:t>
      </w:r>
    </w:p>
    <w:p w14:paraId="3341EBC7" w14:textId="77777777" w:rsidR="00744CE1" w:rsidRPr="00DF4DD3" w:rsidRDefault="00744CE1" w:rsidP="005F2433">
      <w:pPr>
        <w:rPr>
          <w:rFonts w:ascii="Arial" w:hAnsi="Arial" w:cs="Arial"/>
          <w:b/>
          <w:sz w:val="24"/>
          <w:szCs w:val="24"/>
        </w:rPr>
      </w:pPr>
      <w:r w:rsidRPr="00DF4DD3">
        <w:rPr>
          <w:rFonts w:ascii="Arial" w:hAnsi="Arial" w:cs="Arial"/>
          <w:b/>
          <w:sz w:val="24"/>
          <w:szCs w:val="24"/>
        </w:rPr>
        <w:t xml:space="preserve">CARGO: </w:t>
      </w:r>
      <w:r w:rsidR="00DF4DD3" w:rsidRPr="00DF4DD3">
        <w:rPr>
          <w:rFonts w:ascii="Arial" w:hAnsi="Arial" w:cs="Arial"/>
          <w:b/>
          <w:sz w:val="24"/>
          <w:szCs w:val="24"/>
        </w:rPr>
        <w:t xml:space="preserve">QUINTA </w:t>
      </w:r>
      <w:r w:rsidRPr="00DF4DD3">
        <w:rPr>
          <w:rFonts w:ascii="Arial" w:hAnsi="Arial" w:cs="Arial"/>
          <w:b/>
          <w:sz w:val="24"/>
          <w:szCs w:val="24"/>
        </w:rPr>
        <w:t>REGIDOR</w:t>
      </w:r>
      <w:r w:rsidR="00DF4DD3" w:rsidRPr="00DF4DD3">
        <w:rPr>
          <w:rFonts w:ascii="Arial" w:hAnsi="Arial" w:cs="Arial"/>
          <w:b/>
          <w:sz w:val="24"/>
          <w:szCs w:val="24"/>
        </w:rPr>
        <w:t>A DE REPRESENTACIÓN</w:t>
      </w:r>
      <w:r w:rsidRPr="00DF4DD3">
        <w:rPr>
          <w:rFonts w:ascii="Arial" w:hAnsi="Arial" w:cs="Arial"/>
          <w:b/>
          <w:sz w:val="24"/>
          <w:szCs w:val="24"/>
        </w:rPr>
        <w:t xml:space="preserve"> PROPORCIONAL</w:t>
      </w:r>
    </w:p>
    <w:p w14:paraId="02FEFCC0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14:paraId="0B3301DC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14:paraId="3EDAF991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71A4F353" w14:textId="77777777"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ESCUELA PRIMARIA “FRANCISCO I. MADERO”</w:t>
      </w:r>
    </w:p>
    <w:p w14:paraId="6017A8E4" w14:textId="77777777"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TLAMAYA, XILITLA</w:t>
      </w:r>
    </w:p>
    <w:p w14:paraId="06B728D8" w14:textId="77777777" w:rsidR="00883B2A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1975</w:t>
      </w:r>
    </w:p>
    <w:p w14:paraId="3BA69D2B" w14:textId="77777777" w:rsidR="00AA163D" w:rsidRDefault="00AA163D" w:rsidP="005F2433">
      <w:pPr>
        <w:rPr>
          <w:rFonts w:ascii="Arial" w:hAnsi="Arial" w:cs="Arial"/>
          <w:b/>
          <w:sz w:val="24"/>
          <w:szCs w:val="24"/>
        </w:rPr>
      </w:pPr>
    </w:p>
    <w:p w14:paraId="01E84507" w14:textId="77777777" w:rsidR="00DF4DD3" w:rsidRDefault="00DF4DD3" w:rsidP="005F2433">
      <w:pPr>
        <w:rPr>
          <w:rFonts w:ascii="Arial" w:hAnsi="Arial" w:cs="Arial"/>
          <w:b/>
          <w:sz w:val="24"/>
          <w:szCs w:val="24"/>
        </w:rPr>
      </w:pPr>
    </w:p>
    <w:p w14:paraId="46ACDF2E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70FAC60C" w14:textId="77777777"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PRMARIA “AMERICA LATINA” HUICHIHUAYAN</w:t>
      </w:r>
    </w:p>
    <w:p w14:paraId="5F8C9F23" w14:textId="77777777"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 xml:space="preserve">INTENDENTE </w:t>
      </w:r>
    </w:p>
    <w:p w14:paraId="30C1E765" w14:textId="77777777" w:rsidR="00AA163D" w:rsidRPr="00AA163D" w:rsidRDefault="00612FCB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ENERO DE </w:t>
      </w:r>
      <w:r w:rsidR="00AA163D" w:rsidRPr="00AA163D">
        <w:rPr>
          <w:rFonts w:ascii="Arial" w:hAnsi="Arial" w:cs="Arial"/>
          <w:sz w:val="24"/>
          <w:szCs w:val="24"/>
        </w:rPr>
        <w:t>200</w:t>
      </w:r>
      <w:r>
        <w:rPr>
          <w:rFonts w:ascii="Arial" w:hAnsi="Arial" w:cs="Arial"/>
          <w:sz w:val="24"/>
          <w:szCs w:val="24"/>
        </w:rPr>
        <w:t>7</w:t>
      </w:r>
      <w:r w:rsidR="00AA163D" w:rsidRPr="00AA163D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A SEPTIEMBRE DE </w:t>
      </w:r>
      <w:r w:rsidR="00AA163D" w:rsidRPr="00AA163D">
        <w:rPr>
          <w:rFonts w:ascii="Arial" w:hAnsi="Arial" w:cs="Arial"/>
          <w:sz w:val="24"/>
          <w:szCs w:val="24"/>
        </w:rPr>
        <w:t>2009</w:t>
      </w:r>
      <w:bookmarkEnd w:id="0"/>
    </w:p>
    <w:sectPr w:rsidR="00AA163D" w:rsidRPr="00AA163D" w:rsidSect="0022684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190CE8"/>
    <w:rsid w:val="0022684E"/>
    <w:rsid w:val="002C76CE"/>
    <w:rsid w:val="003B510E"/>
    <w:rsid w:val="004A5BF7"/>
    <w:rsid w:val="004D5594"/>
    <w:rsid w:val="005E52FB"/>
    <w:rsid w:val="005F2433"/>
    <w:rsid w:val="00612FCB"/>
    <w:rsid w:val="00677F49"/>
    <w:rsid w:val="00744CE1"/>
    <w:rsid w:val="007C7DF4"/>
    <w:rsid w:val="007E7D95"/>
    <w:rsid w:val="00860284"/>
    <w:rsid w:val="00883B2A"/>
    <w:rsid w:val="0093204D"/>
    <w:rsid w:val="00945805"/>
    <w:rsid w:val="009A3920"/>
    <w:rsid w:val="00AA163D"/>
    <w:rsid w:val="00CD04E0"/>
    <w:rsid w:val="00D046FB"/>
    <w:rsid w:val="00DF4DD3"/>
    <w:rsid w:val="00E44D8B"/>
    <w:rsid w:val="00ED34E0"/>
    <w:rsid w:val="00FD7B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92017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2684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2684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2684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2684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2684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2684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2684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2684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2684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68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268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268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268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2684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uesto">
    <w:name w:val="Title"/>
    <w:basedOn w:val="Normal"/>
    <w:next w:val="Normal"/>
    <w:link w:val="PuestoCar"/>
    <w:uiPriority w:val="10"/>
    <w:qFormat/>
    <w:rsid w:val="002268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PuestoCar">
    <w:name w:val="Puesto Car"/>
    <w:basedOn w:val="Fuentedeprrafopredeter"/>
    <w:link w:val="Puesto"/>
    <w:uiPriority w:val="10"/>
    <w:rsid w:val="002268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2684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268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2684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2684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2684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2684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2684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2684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684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684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2684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2684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2684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2684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2684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2684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64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Enrique Navarrete</cp:lastModifiedBy>
  <cp:revision>17</cp:revision>
  <dcterms:created xsi:type="dcterms:W3CDTF">2018-11-08T00:48:00Z</dcterms:created>
  <dcterms:modified xsi:type="dcterms:W3CDTF">2020-11-10T17:38:00Z</dcterms:modified>
</cp:coreProperties>
</file>