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3E2803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A91AA4B" w14:textId="77777777" w:rsidR="003A245F" w:rsidRDefault="004C4B01" w:rsidP="00A151C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PAULA LORENZO DOLORES</w:t>
      </w:r>
    </w:p>
    <w:p w14:paraId="713EE9B7" w14:textId="77777777" w:rsidR="00222114" w:rsidRDefault="00222114" w:rsidP="00A151C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A151C2">
        <w:rPr>
          <w:rFonts w:ascii="Arial" w:hAnsi="Arial" w:cs="Arial"/>
          <w:b/>
          <w:sz w:val="24"/>
          <w:szCs w:val="24"/>
        </w:rPr>
        <w:t xml:space="preserve">ENLACE DEL </w:t>
      </w:r>
      <w:r>
        <w:rPr>
          <w:rFonts w:ascii="Arial" w:hAnsi="Arial" w:cs="Arial"/>
          <w:b/>
          <w:sz w:val="24"/>
          <w:szCs w:val="24"/>
        </w:rPr>
        <w:t>SEGURO POPULAR</w:t>
      </w:r>
    </w:p>
    <w:p w14:paraId="159915F5" w14:textId="77777777" w:rsidR="00222114" w:rsidRDefault="00222114" w:rsidP="00B55D2A">
      <w:pPr>
        <w:jc w:val="both"/>
        <w:rPr>
          <w:rFonts w:ascii="Arial" w:hAnsi="Arial" w:cs="Arial"/>
          <w:b/>
          <w:sz w:val="24"/>
          <w:szCs w:val="24"/>
        </w:rPr>
      </w:pPr>
    </w:p>
    <w:p w14:paraId="2CEC10E0" w14:textId="77777777" w:rsidR="00222114" w:rsidRDefault="00222114" w:rsidP="00B55D2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NIVEL ACADEMICO:</w:t>
      </w:r>
    </w:p>
    <w:p w14:paraId="7750360A" w14:textId="77777777"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ESCUELA: SECUNDARIA “NICOLAS ZAPATA”</w:t>
      </w:r>
    </w:p>
    <w:p w14:paraId="5B362793" w14:textId="77777777"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LUGAR: HUICHIHUAYAN, HUEHUTLAN, S.L.P.</w:t>
      </w:r>
    </w:p>
    <w:p w14:paraId="47991BAD" w14:textId="77777777"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</w:p>
    <w:p w14:paraId="57C79D8E" w14:textId="77777777"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EXPERIENCIA LABORAL:</w:t>
      </w:r>
    </w:p>
    <w:p w14:paraId="1FF42508" w14:textId="77777777" w:rsidR="00222114" w:rsidRDefault="00222114" w:rsidP="0022211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PRIMER REGIDOR EN EL MUNICIPIO D</w:t>
      </w:r>
      <w:r w:rsidR="00A151C2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HUEHUETLAN---- 2012/2015</w:t>
      </w:r>
    </w:p>
    <w:p w14:paraId="743D7294" w14:textId="77777777" w:rsidR="00222114" w:rsidRDefault="00222114" w:rsidP="0022211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APOYO EN EL DIF</w:t>
      </w:r>
    </w:p>
    <w:p w14:paraId="74618D53" w14:textId="77777777" w:rsidR="00222114" w:rsidRPr="00222114" w:rsidRDefault="00222114" w:rsidP="0022211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APOYO EN EL DEPARTAMENTO DE CULTURA</w:t>
      </w:r>
    </w:p>
    <w:p w14:paraId="5D77A934" w14:textId="77777777" w:rsidR="00981FF8" w:rsidRDefault="00981FF8" w:rsidP="00B55D2A">
      <w:pPr>
        <w:jc w:val="both"/>
        <w:rPr>
          <w:rFonts w:ascii="Arial" w:hAnsi="Arial" w:cs="Arial"/>
          <w:b/>
          <w:sz w:val="28"/>
          <w:szCs w:val="28"/>
        </w:rPr>
      </w:pPr>
    </w:p>
    <w:sectPr w:rsidR="00981FF8" w:rsidSect="00266B5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9B03C7"/>
    <w:multiLevelType w:val="hybridMultilevel"/>
    <w:tmpl w:val="E72AE7A0"/>
    <w:lvl w:ilvl="0" w:tplc="7528E1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F0261"/>
    <w:rsid w:val="001C0352"/>
    <w:rsid w:val="00222114"/>
    <w:rsid w:val="00266B5F"/>
    <w:rsid w:val="002C0382"/>
    <w:rsid w:val="002F4598"/>
    <w:rsid w:val="003762CC"/>
    <w:rsid w:val="003A245F"/>
    <w:rsid w:val="003B510E"/>
    <w:rsid w:val="004A5189"/>
    <w:rsid w:val="004C4B01"/>
    <w:rsid w:val="005F2433"/>
    <w:rsid w:val="00677F49"/>
    <w:rsid w:val="00737374"/>
    <w:rsid w:val="00773C94"/>
    <w:rsid w:val="007E7D95"/>
    <w:rsid w:val="008771DC"/>
    <w:rsid w:val="008F056E"/>
    <w:rsid w:val="00981FF8"/>
    <w:rsid w:val="009A3920"/>
    <w:rsid w:val="009C1242"/>
    <w:rsid w:val="00A151C2"/>
    <w:rsid w:val="00A76992"/>
    <w:rsid w:val="00A81FFE"/>
    <w:rsid w:val="00AF2322"/>
    <w:rsid w:val="00B55D2A"/>
    <w:rsid w:val="00BC64BB"/>
    <w:rsid w:val="00BE3587"/>
    <w:rsid w:val="00C22CA7"/>
    <w:rsid w:val="00C249ED"/>
    <w:rsid w:val="00C34E4B"/>
    <w:rsid w:val="00C761A7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BC069"/>
  <w15:docId w15:val="{B4F068A1-2519-4291-AF42-1722B3AB7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66B5F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66B5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66B5F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66B5F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66B5F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66B5F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66B5F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66B5F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66B5F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66B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66B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66B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66B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66B5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66B5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66B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66B5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66B5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66B5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66B5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66B5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66B5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66B5F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66B5F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66B5F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66B5F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66B5F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66B5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66B5F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66B5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66B5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66B5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66B5F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66B5F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66B5F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66B5F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9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6</cp:revision>
  <dcterms:created xsi:type="dcterms:W3CDTF">2018-11-08T02:00:00Z</dcterms:created>
  <dcterms:modified xsi:type="dcterms:W3CDTF">2020-11-18T18:55:00Z</dcterms:modified>
</cp:coreProperties>
</file>