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3B31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C6B208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4CA948F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0AB2056C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6A86C10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EA8C7C5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C04A55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946B24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4830FFF7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AD881D9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7EFA108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5A5851A6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0941220D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22C410E9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C9795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0A41998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11ABF1D1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0C6898A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23B3E05C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6B2DFAB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573B907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2321196B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275BA"/>
    <w:rsid w:val="001F5FCA"/>
    <w:rsid w:val="005337E3"/>
    <w:rsid w:val="005F2433"/>
    <w:rsid w:val="00677F49"/>
    <w:rsid w:val="006D52BB"/>
    <w:rsid w:val="00712585"/>
    <w:rsid w:val="00747A3C"/>
    <w:rsid w:val="007A650F"/>
    <w:rsid w:val="007E7D95"/>
    <w:rsid w:val="008E0567"/>
    <w:rsid w:val="009A3920"/>
    <w:rsid w:val="00A609EE"/>
    <w:rsid w:val="00AB7AD5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A511F"/>
  <w15:docId w15:val="{536C7052-323E-431B-9CD6-6B2FD1D68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12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10</cp:revision>
  <dcterms:created xsi:type="dcterms:W3CDTF">2018-11-08T00:47:00Z</dcterms:created>
  <dcterms:modified xsi:type="dcterms:W3CDTF">2020-07-16T15:32:00Z</dcterms:modified>
</cp:coreProperties>
</file>