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9045B1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30CE9196" w14:textId="77777777" w:rsidR="003A245F" w:rsidRPr="005F46D5" w:rsidRDefault="003D40A2" w:rsidP="005F46D5">
      <w:pPr>
        <w:jc w:val="center"/>
        <w:rPr>
          <w:rFonts w:ascii="Arial" w:hAnsi="Arial" w:cs="Arial"/>
          <w:sz w:val="24"/>
          <w:szCs w:val="24"/>
        </w:rPr>
      </w:pPr>
      <w:r w:rsidRPr="005F46D5">
        <w:rPr>
          <w:rFonts w:ascii="Arial" w:hAnsi="Arial" w:cs="Arial"/>
          <w:sz w:val="24"/>
          <w:szCs w:val="24"/>
        </w:rPr>
        <w:t>ANGEL SANCHEZ HERNANDEZ</w:t>
      </w:r>
    </w:p>
    <w:p w14:paraId="7FB3EBC0" w14:textId="77777777" w:rsidR="00A97741" w:rsidRPr="005F46D5" w:rsidRDefault="00A97741" w:rsidP="005F46D5">
      <w:pPr>
        <w:jc w:val="center"/>
        <w:rPr>
          <w:rFonts w:ascii="Arial" w:hAnsi="Arial" w:cs="Arial"/>
          <w:sz w:val="24"/>
        </w:rPr>
      </w:pPr>
      <w:r w:rsidRPr="005F46D5">
        <w:rPr>
          <w:rFonts w:ascii="Arial" w:hAnsi="Arial" w:cs="Arial"/>
          <w:sz w:val="24"/>
        </w:rPr>
        <w:t>CARGO: Director de Obras Y Servicios Públicos.</w:t>
      </w:r>
    </w:p>
    <w:p w14:paraId="346810CC" w14:textId="77777777" w:rsidR="00A97741" w:rsidRDefault="00A97741" w:rsidP="00A97741">
      <w:pPr>
        <w:rPr>
          <w:rFonts w:ascii="Arial" w:hAnsi="Arial" w:cs="Arial"/>
          <w:sz w:val="24"/>
        </w:rPr>
      </w:pPr>
    </w:p>
    <w:p w14:paraId="17593941" w14:textId="77777777" w:rsidR="00A97741" w:rsidRDefault="00A97741" w:rsidP="00A9774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FORMACION ACADEMICA:</w:t>
      </w:r>
    </w:p>
    <w:p w14:paraId="54F62F9B" w14:textId="77777777" w:rsidR="00A97741" w:rsidRDefault="00A97741" w:rsidP="00A9774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6to de Primaria, documento obtenido: certificado de estudios.</w:t>
      </w:r>
    </w:p>
    <w:p w14:paraId="038D219B" w14:textId="77777777" w:rsidR="00A97741" w:rsidRDefault="00A97741" w:rsidP="00A97741">
      <w:pPr>
        <w:rPr>
          <w:rFonts w:ascii="Arial" w:hAnsi="Arial" w:cs="Arial"/>
          <w:sz w:val="24"/>
        </w:rPr>
      </w:pPr>
    </w:p>
    <w:p w14:paraId="584EF80C" w14:textId="77777777" w:rsidR="005F46D5" w:rsidRDefault="005F46D5" w:rsidP="00A97741">
      <w:pPr>
        <w:rPr>
          <w:rFonts w:ascii="Arial" w:hAnsi="Arial" w:cs="Arial"/>
          <w:sz w:val="24"/>
        </w:rPr>
      </w:pPr>
    </w:p>
    <w:p w14:paraId="688EBBCC" w14:textId="77777777" w:rsidR="00A97741" w:rsidRDefault="00A97741" w:rsidP="00A9774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EXPERIENCIA LABORAL:</w:t>
      </w:r>
    </w:p>
    <w:p w14:paraId="46C78056" w14:textId="77777777" w:rsidR="00A97741" w:rsidRPr="00ED78F8" w:rsidRDefault="00A97741" w:rsidP="00A9774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Comerciante, fecha 07 de diciembre de 1986 al 30 de septiembre de 2018.</w:t>
      </w:r>
    </w:p>
    <w:p w14:paraId="6E934D6A" w14:textId="77777777" w:rsidR="00981FF8" w:rsidRDefault="00981FF8" w:rsidP="00B55D2A">
      <w:pPr>
        <w:jc w:val="both"/>
        <w:rPr>
          <w:rFonts w:ascii="Arial" w:hAnsi="Arial" w:cs="Arial"/>
          <w:b/>
          <w:sz w:val="28"/>
          <w:szCs w:val="28"/>
        </w:rPr>
      </w:pPr>
    </w:p>
    <w:sectPr w:rsidR="00981FF8" w:rsidSect="004307F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0F0261"/>
    <w:rsid w:val="00196AB7"/>
    <w:rsid w:val="002C0382"/>
    <w:rsid w:val="002F4598"/>
    <w:rsid w:val="003762CC"/>
    <w:rsid w:val="003A245F"/>
    <w:rsid w:val="003B510E"/>
    <w:rsid w:val="003D40A2"/>
    <w:rsid w:val="004307F7"/>
    <w:rsid w:val="0047027E"/>
    <w:rsid w:val="00496BB5"/>
    <w:rsid w:val="004A5189"/>
    <w:rsid w:val="004C4B01"/>
    <w:rsid w:val="005F2433"/>
    <w:rsid w:val="005F46D5"/>
    <w:rsid w:val="00677F49"/>
    <w:rsid w:val="00737374"/>
    <w:rsid w:val="00773C94"/>
    <w:rsid w:val="007E7D95"/>
    <w:rsid w:val="008771DC"/>
    <w:rsid w:val="008F056E"/>
    <w:rsid w:val="00922971"/>
    <w:rsid w:val="00981FF8"/>
    <w:rsid w:val="009A3920"/>
    <w:rsid w:val="009C1242"/>
    <w:rsid w:val="00A76992"/>
    <w:rsid w:val="00A81FFE"/>
    <w:rsid w:val="00A97741"/>
    <w:rsid w:val="00AF2322"/>
    <w:rsid w:val="00B55D2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35A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92F87"/>
  <w15:docId w15:val="{A52956DE-8471-4A6D-9E3B-00B1ED120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4307F7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307F7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307F7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307F7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4307F7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4307F7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4307F7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4307F7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4307F7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307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4307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4307F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4307F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4307F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4307F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4307F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4307F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4307F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4307F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4307F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4307F7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4307F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4307F7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4307F7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4307F7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4307F7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4307F7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4307F7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307F7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307F7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4307F7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4307F7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4307F7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4307F7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4307F7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4307F7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3</TotalTime>
  <Pages>1</Pages>
  <Words>41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13</cp:revision>
  <dcterms:created xsi:type="dcterms:W3CDTF">2018-11-08T23:04:00Z</dcterms:created>
  <dcterms:modified xsi:type="dcterms:W3CDTF">2020-07-15T19:57:00Z</dcterms:modified>
</cp:coreProperties>
</file>