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33E3785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051179">
        <w:rPr>
          <w:rFonts w:ascii="Arial" w:hAnsi="Arial" w:cs="Arial"/>
          <w:b/>
          <w:sz w:val="24"/>
          <w:szCs w:val="24"/>
        </w:rPr>
        <w:t>PRIMERA REGIDORA DE MAYORÍA RELATIVA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51179"/>
    <w:rsid w:val="003B510E"/>
    <w:rsid w:val="005F2433"/>
    <w:rsid w:val="00655C0B"/>
    <w:rsid w:val="00677F49"/>
    <w:rsid w:val="006D0344"/>
    <w:rsid w:val="007E7D95"/>
    <w:rsid w:val="00934961"/>
    <w:rsid w:val="009A3920"/>
    <w:rsid w:val="00A62892"/>
    <w:rsid w:val="00AF2322"/>
    <w:rsid w:val="00B06846"/>
    <w:rsid w:val="00C81600"/>
    <w:rsid w:val="00D046FB"/>
    <w:rsid w:val="00D97193"/>
    <w:rsid w:val="00E11BD4"/>
    <w:rsid w:val="00EF1FED"/>
    <w:rsid w:val="00F43778"/>
    <w:rsid w:val="00F71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3742AAF2-0676-4FC0-8AA1-408E0706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15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12</cp:revision>
  <dcterms:created xsi:type="dcterms:W3CDTF">2018-11-08T00:56:00Z</dcterms:created>
  <dcterms:modified xsi:type="dcterms:W3CDTF">2020-07-16T15:31:00Z</dcterms:modified>
</cp:coreProperties>
</file>