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D5072" w14:textId="77777777" w:rsidR="005F2433" w:rsidRDefault="005F2433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74412F6" w14:textId="77777777" w:rsidR="003A245F" w:rsidRDefault="003A245F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39984747" w14:textId="77777777" w:rsidR="00DC60BA" w:rsidRPr="00DC60BA" w:rsidRDefault="00C34E4B" w:rsidP="0064621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JOSÉ CRISTÓBAL ESPINOSA HERNÁNDEZ</w:t>
      </w:r>
    </w:p>
    <w:p w14:paraId="21F33574" w14:textId="77777777" w:rsidR="00DC60BA" w:rsidRPr="00DC60BA" w:rsidRDefault="00DC60BA" w:rsidP="0064621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ENCARGADO DEL ARCHIVO MUNICIPAL</w:t>
      </w:r>
    </w:p>
    <w:p w14:paraId="2EEC4A10" w14:textId="77777777" w:rsidR="00DC60BA" w:rsidRDefault="00DC60BA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9E202DB" w14:textId="5CA84BF1" w:rsidR="00C34E4B" w:rsidRDefault="00DC60BA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gramStart"/>
      <w:r w:rsidRPr="00417820">
        <w:rPr>
          <w:rFonts w:ascii="Arial" w:hAnsi="Arial" w:cs="Arial"/>
          <w:b/>
          <w:sz w:val="24"/>
          <w:szCs w:val="24"/>
        </w:rPr>
        <w:t>NIVEL  DE</w:t>
      </w:r>
      <w:proofErr w:type="gramEnd"/>
      <w:r w:rsidRPr="00417820">
        <w:rPr>
          <w:rFonts w:ascii="Arial" w:hAnsi="Arial" w:cs="Arial"/>
          <w:b/>
          <w:sz w:val="24"/>
          <w:szCs w:val="24"/>
        </w:rPr>
        <w:t xml:space="preserve"> ESTUDIOS</w:t>
      </w:r>
    </w:p>
    <w:p w14:paraId="3F763C29" w14:textId="77777777" w:rsidR="0064621B" w:rsidRDefault="0064621B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E946A7E" w14:textId="6AE72078" w:rsidR="00DC60BA" w:rsidRDefault="00DC60BA" w:rsidP="0064621B">
      <w:pPr>
        <w:tabs>
          <w:tab w:val="left" w:pos="2998"/>
          <w:tab w:val="left" w:pos="5997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Preparatoria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Francisco I Madero</w:t>
      </w:r>
      <w:r>
        <w:rPr>
          <w:rFonts w:ascii="Arial" w:hAnsi="Arial" w:cs="Arial"/>
          <w:b/>
          <w:sz w:val="24"/>
          <w:szCs w:val="24"/>
        </w:rPr>
        <w:t xml:space="preserve">, Huehuetlán, S.L.P. Ciclo escolar </w:t>
      </w:r>
      <w:r w:rsidRPr="00417820">
        <w:rPr>
          <w:rFonts w:ascii="Arial" w:hAnsi="Arial" w:cs="Arial"/>
          <w:b/>
          <w:sz w:val="24"/>
          <w:szCs w:val="24"/>
        </w:rPr>
        <w:t>2012-2015</w:t>
      </w:r>
    </w:p>
    <w:p w14:paraId="3FD59C79" w14:textId="35EEC20B" w:rsid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  <w:r w:rsidRPr="00950195">
        <w:rPr>
          <w:rFonts w:ascii="Maiandra GD" w:eastAsia="Arial Unicode MS" w:hAnsi="Maiandra GD" w:cs="Courier New"/>
          <w:sz w:val="32"/>
        </w:rPr>
        <w:t>Cuento con un documento de haber concluido su curso expedida por la Escuela Mexicana de Archivos en la “Especialidad de Organización y Conservación de Archivos Administrativos e Históricos” sin vigencia.</w:t>
      </w:r>
    </w:p>
    <w:p w14:paraId="2396EEF9" w14:textId="77777777" w:rsidR="0064621B" w:rsidRP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</w:p>
    <w:p w14:paraId="0EC642F0" w14:textId="77777777" w:rsidR="00C34E4B" w:rsidRDefault="00C34E4B" w:rsidP="006462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7029886" w14:textId="77777777" w:rsidR="00C34E4B" w:rsidRDefault="00C34E4B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417820">
        <w:rPr>
          <w:rFonts w:ascii="Arial" w:hAnsi="Arial" w:cs="Arial"/>
          <w:b/>
          <w:sz w:val="28"/>
          <w:szCs w:val="28"/>
        </w:rPr>
        <w:t>Trayectoria Laboral:</w:t>
      </w:r>
    </w:p>
    <w:p w14:paraId="79F17DCB" w14:textId="77777777" w:rsid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</w:p>
    <w:p w14:paraId="62D33184" w14:textId="77777777" w:rsidR="00BF1B59" w:rsidRDefault="00BF1B59" w:rsidP="0064621B">
      <w:pPr>
        <w:spacing w:after="0" w:line="240" w:lineRule="auto"/>
        <w:rPr>
          <w:b/>
          <w:sz w:val="28"/>
          <w:szCs w:val="28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H.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AYUNTAMIENTO DE HUEHUETLAN</w:t>
      </w:r>
      <w:r w:rsidRPr="00BF1B59">
        <w:rPr>
          <w:b/>
          <w:sz w:val="28"/>
          <w:szCs w:val="28"/>
        </w:rPr>
        <w:t xml:space="preserve"> </w:t>
      </w:r>
    </w:p>
    <w:p w14:paraId="5B1F7C34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Encargado De Archivo Municipal</w:t>
      </w:r>
    </w:p>
    <w:p w14:paraId="61ECBC44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16 De septiembre De 2017 al 30 de septiembre del</w:t>
      </w:r>
    </w:p>
    <w:p w14:paraId="51FF73B0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2018</w:t>
      </w:r>
    </w:p>
    <w:p w14:paraId="500611DC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13E8067B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TANCAHUISMABA S.A DE C.V.</w:t>
      </w:r>
    </w:p>
    <w:p w14:paraId="474D6331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Auxiliar Contable</w:t>
      </w:r>
    </w:p>
    <w:p w14:paraId="7EE325B7" w14:textId="5B855035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="0064621B" w:rsidRP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febrero De 2017 a</w:t>
      </w:r>
      <w:r w:rsid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agosto De 2017</w:t>
      </w:r>
    </w:p>
    <w:p w14:paraId="2462ED27" w14:textId="77777777" w:rsidR="0064621B" w:rsidRDefault="0064621B" w:rsidP="0064621B">
      <w:pPr>
        <w:spacing w:after="0" w:line="240" w:lineRule="auto"/>
        <w:rPr>
          <w:b/>
          <w:sz w:val="28"/>
          <w:szCs w:val="28"/>
        </w:rPr>
      </w:pPr>
    </w:p>
    <w:p w14:paraId="6B2AD24B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D267FA" w14:textId="53CDDEF9" w:rsidR="00BF1B59" w:rsidRDefault="00BF1B59" w:rsidP="0064621B">
      <w:pPr>
        <w:spacing w:after="0" w:line="240" w:lineRule="auto"/>
        <w:rPr>
          <w:b/>
          <w:sz w:val="28"/>
          <w:szCs w:val="28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="0064621B" w:rsidRPr="00417820">
        <w:rPr>
          <w:rFonts w:ascii="Arial" w:hAnsi="Arial" w:cs="Arial"/>
          <w:b/>
          <w:sz w:val="24"/>
          <w:szCs w:val="24"/>
        </w:rPr>
        <w:t>HOTEL SAN JOAQUIN</w:t>
      </w:r>
    </w:p>
    <w:p w14:paraId="2EC16A14" w14:textId="77777777" w:rsidR="0064621B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 xml:space="preserve">: </w:t>
      </w:r>
      <w:r w:rsidR="0064621B" w:rsidRPr="00417820">
        <w:rPr>
          <w:rFonts w:ascii="Arial" w:hAnsi="Arial" w:cs="Arial"/>
          <w:b/>
          <w:sz w:val="24"/>
          <w:szCs w:val="24"/>
        </w:rPr>
        <w:t>Jefe De Cocina</w:t>
      </w:r>
    </w:p>
    <w:p w14:paraId="5D0842B7" w14:textId="77777777" w:rsidR="0064621B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febrero De 2017 a</w:t>
      </w:r>
      <w:r w:rsid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agosto De 2017</w:t>
      </w:r>
    </w:p>
    <w:p w14:paraId="4F6AF2F5" w14:textId="20F4530E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BE4E6B" w14:textId="0621A0FD" w:rsidR="00BF1B59" w:rsidRDefault="00BF1B59" w:rsidP="0064621B">
      <w:pPr>
        <w:spacing w:after="0" w:line="240" w:lineRule="auto"/>
        <w:jc w:val="both"/>
        <w:rPr>
          <w:rFonts w:ascii="Arial" w:hAnsi="Arial" w:cs="Arial"/>
          <w:b/>
          <w:sz w:val="36"/>
          <w:szCs w:val="24"/>
        </w:rPr>
      </w:pPr>
    </w:p>
    <w:p w14:paraId="01848576" w14:textId="0255FA2A" w:rsidR="0064621B" w:rsidRDefault="0064621B" w:rsidP="0064621B">
      <w:pPr>
        <w:spacing w:after="0" w:line="240" w:lineRule="auto"/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INEA</w:t>
      </w:r>
    </w:p>
    <w:p w14:paraId="5400BE35" w14:textId="7AC66383" w:rsidR="0064621B" w:rsidRDefault="0064621B" w:rsidP="0064621B">
      <w:pPr>
        <w:spacing w:after="0" w:line="240" w:lineRule="auto"/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Educador</w:t>
      </w:r>
    </w:p>
    <w:p w14:paraId="3B8DD5E4" w14:textId="52835B13" w:rsidR="0064621B" w:rsidRDefault="0064621B" w:rsidP="0064621B">
      <w:pPr>
        <w:spacing w:after="0" w:line="240" w:lineRule="auto"/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20 De noviembre De 2015 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 xml:space="preserve">10 De </w:t>
      </w:r>
      <w:proofErr w:type="gramStart"/>
      <w:r w:rsidRPr="00417820">
        <w:rPr>
          <w:rFonts w:ascii="Arial" w:hAnsi="Arial" w:cs="Arial"/>
          <w:b/>
          <w:sz w:val="24"/>
          <w:szCs w:val="24"/>
        </w:rPr>
        <w:t>Agosto</w:t>
      </w:r>
      <w:proofErr w:type="gramEnd"/>
      <w:r w:rsidRPr="00417820">
        <w:rPr>
          <w:rFonts w:ascii="Arial" w:hAnsi="Arial" w:cs="Arial"/>
          <w:b/>
          <w:sz w:val="24"/>
          <w:szCs w:val="24"/>
        </w:rPr>
        <w:t xml:space="preserve"> De 2016</w:t>
      </w:r>
    </w:p>
    <w:p w14:paraId="5329B152" w14:textId="77777777" w:rsidR="0064621B" w:rsidRPr="00950195" w:rsidRDefault="0064621B" w:rsidP="0064621B">
      <w:pPr>
        <w:spacing w:after="0" w:line="240" w:lineRule="auto"/>
        <w:jc w:val="both"/>
        <w:rPr>
          <w:rFonts w:ascii="Arial" w:hAnsi="Arial" w:cs="Arial"/>
          <w:b/>
          <w:sz w:val="36"/>
          <w:szCs w:val="24"/>
        </w:rPr>
      </w:pPr>
    </w:p>
    <w:sectPr w:rsidR="0064621B" w:rsidRPr="00950195" w:rsidSect="00AF4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F4598"/>
    <w:rsid w:val="003762CC"/>
    <w:rsid w:val="003A245F"/>
    <w:rsid w:val="003B510E"/>
    <w:rsid w:val="00407F29"/>
    <w:rsid w:val="00462031"/>
    <w:rsid w:val="004A5189"/>
    <w:rsid w:val="005F2433"/>
    <w:rsid w:val="005F24D6"/>
    <w:rsid w:val="0064621B"/>
    <w:rsid w:val="00677F49"/>
    <w:rsid w:val="00737374"/>
    <w:rsid w:val="007E7D95"/>
    <w:rsid w:val="008576DC"/>
    <w:rsid w:val="008E5492"/>
    <w:rsid w:val="008F056E"/>
    <w:rsid w:val="00950195"/>
    <w:rsid w:val="009A3920"/>
    <w:rsid w:val="009C1242"/>
    <w:rsid w:val="00A5491C"/>
    <w:rsid w:val="00A76992"/>
    <w:rsid w:val="00AF2322"/>
    <w:rsid w:val="00AF4094"/>
    <w:rsid w:val="00BC64BB"/>
    <w:rsid w:val="00BE3587"/>
    <w:rsid w:val="00BF1B59"/>
    <w:rsid w:val="00C22CA7"/>
    <w:rsid w:val="00C249ED"/>
    <w:rsid w:val="00C34E4B"/>
    <w:rsid w:val="00C761A7"/>
    <w:rsid w:val="00CB78B3"/>
    <w:rsid w:val="00D046FB"/>
    <w:rsid w:val="00D333B7"/>
    <w:rsid w:val="00DC6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B43A0"/>
  <w15:docId w15:val="{A08ACC53-39B1-4F1E-8E8D-20834B88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F4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4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F4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F4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F4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F4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F4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F4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F4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F4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F4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F4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F4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F4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F4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F4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F4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F4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F4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F4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F4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F4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F4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F4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F4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F4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F4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F4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45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2018-11-08T01:18:00Z</dcterms:created>
  <dcterms:modified xsi:type="dcterms:W3CDTF">2020-07-15T19:58:00Z</dcterms:modified>
</cp:coreProperties>
</file>