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9448A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15B2EE8E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C767B8E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386EB261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09BE0B2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5ABDCD4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E79D46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2D6F7B8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BEA286E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11DF4F5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454B0B2F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6AF8DC0B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681E8742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7637D327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AC79C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1C79AE2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518DABA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42FF714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5CA86B95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43409F9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1B6F5CF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14:paraId="1A4D47F8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F5FCA"/>
    <w:rsid w:val="005337E3"/>
    <w:rsid w:val="005F2433"/>
    <w:rsid w:val="00677F49"/>
    <w:rsid w:val="006A3CDD"/>
    <w:rsid w:val="006D52BB"/>
    <w:rsid w:val="00747A3C"/>
    <w:rsid w:val="007E7D95"/>
    <w:rsid w:val="008E0567"/>
    <w:rsid w:val="009A3920"/>
    <w:rsid w:val="00A609EE"/>
    <w:rsid w:val="00AF7CFE"/>
    <w:rsid w:val="00D046FB"/>
    <w:rsid w:val="00DE3371"/>
    <w:rsid w:val="00E02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906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10</cp:revision>
  <dcterms:created xsi:type="dcterms:W3CDTF">2018-11-08T00:47:00Z</dcterms:created>
  <dcterms:modified xsi:type="dcterms:W3CDTF">2020-10-03T15:07:00Z</dcterms:modified>
</cp:coreProperties>
</file>