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54B61A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5BDAF722" w14:textId="77777777" w:rsidR="009432BB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DATOS PERSONALES.</w:t>
      </w:r>
    </w:p>
    <w:p w14:paraId="7A47BE92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Nombre: </w:t>
      </w:r>
      <w:r>
        <w:rPr>
          <w:rFonts w:ascii="Arial" w:hAnsi="Arial" w:cs="Arial"/>
          <w:sz w:val="24"/>
          <w:szCs w:val="24"/>
        </w:rPr>
        <w:t>Hugo Pérez</w:t>
      </w:r>
    </w:p>
    <w:p w14:paraId="2D66E478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 w:rsidRPr="00D63B3E">
        <w:rPr>
          <w:rFonts w:ascii="Arial" w:hAnsi="Arial" w:cs="Arial"/>
          <w:b/>
          <w:sz w:val="24"/>
          <w:szCs w:val="24"/>
        </w:rPr>
        <w:t>Puesto</w:t>
      </w:r>
      <w:r>
        <w:rPr>
          <w:rFonts w:ascii="Arial" w:hAnsi="Arial" w:cs="Arial"/>
          <w:sz w:val="24"/>
          <w:szCs w:val="24"/>
        </w:rPr>
        <w:t xml:space="preserve">: Delegado Municipal. </w:t>
      </w:r>
    </w:p>
    <w:p w14:paraId="5F57AC21" w14:textId="77777777" w:rsidR="009432BB" w:rsidRPr="00175449" w:rsidRDefault="009432BB" w:rsidP="009432BB">
      <w:pPr>
        <w:jc w:val="both"/>
        <w:rPr>
          <w:rFonts w:ascii="Arial" w:hAnsi="Arial" w:cs="Arial"/>
          <w:sz w:val="24"/>
          <w:szCs w:val="24"/>
        </w:rPr>
      </w:pPr>
    </w:p>
    <w:p w14:paraId="41735457" w14:textId="77777777" w:rsidR="009432BB" w:rsidRPr="000A61BE" w:rsidRDefault="009432BB" w:rsidP="009432BB">
      <w:pPr>
        <w:jc w:val="both"/>
        <w:rPr>
          <w:rFonts w:ascii="Arial" w:hAnsi="Arial" w:cs="Arial"/>
          <w:sz w:val="24"/>
          <w:szCs w:val="24"/>
        </w:rPr>
      </w:pPr>
      <w:r w:rsidRPr="008D4E64">
        <w:rPr>
          <w:rFonts w:ascii="Arial" w:hAnsi="Arial" w:cs="Arial"/>
          <w:b/>
          <w:sz w:val="24"/>
          <w:szCs w:val="24"/>
        </w:rPr>
        <w:t>HABILIDADES</w:t>
      </w:r>
    </w:p>
    <w:p w14:paraId="00776C18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Facilidad de Palabra</w:t>
      </w:r>
    </w:p>
    <w:p w14:paraId="007A8A12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Trabajo bajo presión</w:t>
      </w:r>
    </w:p>
    <w:p w14:paraId="780F949A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Liderazgo</w:t>
      </w:r>
    </w:p>
    <w:p w14:paraId="08C4C8E7" w14:textId="77777777" w:rsidR="009432BB" w:rsidRPr="00175449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 w:rsidRPr="000A61BE">
        <w:rPr>
          <w:rFonts w:ascii="Arial" w:hAnsi="Arial" w:cs="Arial"/>
          <w:b/>
          <w:sz w:val="24"/>
          <w:szCs w:val="24"/>
        </w:rPr>
        <w:t>APTITUDES</w:t>
      </w:r>
    </w:p>
    <w:p w14:paraId="005BEEE8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Trato amable y atención</w:t>
      </w:r>
    </w:p>
    <w:p w14:paraId="61E8FB78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Compromiso y responsabilidad con mis funciones </w:t>
      </w:r>
    </w:p>
    <w:p w14:paraId="4204057C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Facilidad para soluciones prácticas a cualquier situación.</w:t>
      </w:r>
    </w:p>
    <w:p w14:paraId="2F533493" w14:textId="77777777" w:rsidR="009432BB" w:rsidRPr="000A61BE" w:rsidRDefault="009432BB" w:rsidP="009432BB">
      <w:pPr>
        <w:jc w:val="both"/>
        <w:rPr>
          <w:rFonts w:ascii="Arial" w:hAnsi="Arial" w:cs="Arial"/>
          <w:sz w:val="24"/>
          <w:szCs w:val="24"/>
        </w:rPr>
      </w:pPr>
    </w:p>
    <w:p w14:paraId="2614ACAB" w14:textId="77777777" w:rsidR="009432BB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 w:rsidRPr="000355E2">
        <w:rPr>
          <w:rFonts w:ascii="Arial" w:hAnsi="Arial" w:cs="Arial"/>
          <w:b/>
          <w:sz w:val="24"/>
          <w:szCs w:val="24"/>
        </w:rPr>
        <w:t>FORMACION ACADEMICA.</w:t>
      </w:r>
    </w:p>
    <w:p w14:paraId="0230D79E" w14:textId="77777777" w:rsidR="009432BB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</w:p>
    <w:p w14:paraId="26CC846B" w14:textId="77777777" w:rsidR="009432BB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Preparatoria</w:t>
      </w:r>
    </w:p>
    <w:p w14:paraId="0F00C34F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Dirección: Huichihuayán, Huehuetlán, S. L. P. </w:t>
      </w:r>
    </w:p>
    <w:p w14:paraId="2B516E4A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2014-2016</w:t>
      </w:r>
    </w:p>
    <w:p w14:paraId="6E00D663" w14:textId="77777777" w:rsidR="009432BB" w:rsidRPr="00E45C4F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Documento recibido: Certificado</w:t>
      </w:r>
    </w:p>
    <w:p w14:paraId="312D7513" w14:textId="77777777" w:rsidR="009432BB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 w:rsidRPr="004B0B45">
        <w:rPr>
          <w:rFonts w:ascii="Arial" w:hAnsi="Arial" w:cs="Arial"/>
          <w:b/>
          <w:sz w:val="24"/>
          <w:szCs w:val="24"/>
        </w:rPr>
        <w:t>Universi</w:t>
      </w:r>
      <w:r>
        <w:rPr>
          <w:rFonts w:ascii="Arial" w:hAnsi="Arial" w:cs="Arial"/>
          <w:b/>
          <w:sz w:val="24"/>
          <w:szCs w:val="24"/>
        </w:rPr>
        <w:t xml:space="preserve">dad </w:t>
      </w:r>
    </w:p>
    <w:p w14:paraId="37F11CF7" w14:textId="77777777" w:rsidR="009432BB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Universidad de Educación Productiva.</w:t>
      </w:r>
    </w:p>
    <w:p w14:paraId="37F0F903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Dirección: Huichihuayán, Huehuetlán, S. L. P.</w:t>
      </w:r>
    </w:p>
    <w:p w14:paraId="328DB44B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2016-2018</w:t>
      </w:r>
    </w:p>
    <w:p w14:paraId="014A70AD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Documento Recibido: Constancia</w:t>
      </w:r>
    </w:p>
    <w:p w14:paraId="1FD13EA5" w14:textId="77777777" w:rsidR="009432BB" w:rsidRPr="00175449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</w:p>
    <w:p w14:paraId="395CF059" w14:textId="77777777" w:rsidR="009432BB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 w:rsidRPr="004B0B45">
        <w:rPr>
          <w:rFonts w:ascii="Arial" w:hAnsi="Arial" w:cs="Arial"/>
          <w:b/>
          <w:sz w:val="24"/>
          <w:szCs w:val="24"/>
        </w:rPr>
        <w:t>EXPERIENCIA LABORAL:</w:t>
      </w:r>
    </w:p>
    <w:p w14:paraId="3D7D5259" w14:textId="77777777" w:rsidR="009432BB" w:rsidRPr="000B63D4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Puesto: Director de Cultura y Turismo.</w:t>
      </w:r>
    </w:p>
    <w:p w14:paraId="0BCCF18F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2007-2009</w:t>
      </w:r>
    </w:p>
    <w:p w14:paraId="505BAA87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Lugar: H. Ayuntamiento de Huehuetlán, S. L. P. </w:t>
      </w:r>
    </w:p>
    <w:p w14:paraId="67A9E3FE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Actividad: Gestión de Cursos de Pintura y danza para fomentar la cultura en el Municipio de Huehuetlán,  se implementaron estrategias para rescatar las danzas tradicionales propias del municipio, se realizaron gestiones para dotación de instrumentos a los grupos de danzas éticas, Organización de eventos de las fiestas patronales del Municipio de Huehuetlán y de la Delegación de Huichihuayán, y de los eventos de Xantolo en la localidad de Chununtzén, Promoción de lugares turísticos, se implementaron módulos de información en temporadas vacacionales, se gestión de proyectos turísticos de imagen e infraestructura, gestión y organización de conciertos ante la Secretaria de Cultura. </w:t>
      </w:r>
    </w:p>
    <w:p w14:paraId="7B9C7723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</w:p>
    <w:p w14:paraId="3C938130" w14:textId="77777777" w:rsidR="009432BB" w:rsidRPr="000B63D4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 w:rsidRPr="000B63D4">
        <w:rPr>
          <w:rFonts w:ascii="Arial" w:hAnsi="Arial" w:cs="Arial"/>
          <w:b/>
          <w:sz w:val="24"/>
          <w:szCs w:val="24"/>
        </w:rPr>
        <w:t>Puest</w:t>
      </w:r>
      <w:r>
        <w:rPr>
          <w:rFonts w:ascii="Arial" w:hAnsi="Arial" w:cs="Arial"/>
          <w:b/>
          <w:sz w:val="24"/>
          <w:szCs w:val="24"/>
        </w:rPr>
        <w:t>o: Comerciante Individual.</w:t>
      </w:r>
    </w:p>
    <w:p w14:paraId="01CFD181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2003</w:t>
      </w:r>
    </w:p>
    <w:p w14:paraId="1CA4E4C8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Lugar: Delegación Huichihuayán, Huehuetlán, S. L. P. </w:t>
      </w:r>
    </w:p>
    <w:p w14:paraId="7CE998DB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Actividad: Difusión y promoción de artículos comerciales, realización de actos de comercio.</w:t>
      </w:r>
    </w:p>
    <w:p w14:paraId="289A165A" w14:textId="77777777" w:rsidR="003A245F" w:rsidRPr="00981FF8" w:rsidRDefault="003A245F" w:rsidP="00B55D2A">
      <w:pPr>
        <w:jc w:val="both"/>
        <w:rPr>
          <w:rFonts w:ascii="Arial" w:hAnsi="Arial" w:cs="Arial"/>
          <w:b/>
          <w:sz w:val="24"/>
          <w:szCs w:val="24"/>
        </w:rPr>
      </w:pPr>
    </w:p>
    <w:p w14:paraId="3A5839DC" w14:textId="77777777" w:rsidR="00981FF8" w:rsidRDefault="00981FF8" w:rsidP="00B55D2A">
      <w:pPr>
        <w:jc w:val="both"/>
        <w:rPr>
          <w:rFonts w:ascii="Arial" w:hAnsi="Arial" w:cs="Arial"/>
          <w:b/>
          <w:sz w:val="28"/>
          <w:szCs w:val="28"/>
        </w:rPr>
      </w:pPr>
    </w:p>
    <w:sectPr w:rsidR="00981FF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2433"/>
    <w:rsid w:val="00043009"/>
    <w:rsid w:val="000674E3"/>
    <w:rsid w:val="000C25B1"/>
    <w:rsid w:val="000F0261"/>
    <w:rsid w:val="00272214"/>
    <w:rsid w:val="002C0382"/>
    <w:rsid w:val="002F4598"/>
    <w:rsid w:val="003762CC"/>
    <w:rsid w:val="003A245F"/>
    <w:rsid w:val="003B510E"/>
    <w:rsid w:val="00496BB5"/>
    <w:rsid w:val="004A5189"/>
    <w:rsid w:val="004C4B01"/>
    <w:rsid w:val="005915A3"/>
    <w:rsid w:val="005F2433"/>
    <w:rsid w:val="0064290D"/>
    <w:rsid w:val="00677F49"/>
    <w:rsid w:val="00737374"/>
    <w:rsid w:val="00773C94"/>
    <w:rsid w:val="007E7D95"/>
    <w:rsid w:val="008771DC"/>
    <w:rsid w:val="008F056E"/>
    <w:rsid w:val="009432BB"/>
    <w:rsid w:val="00981FF8"/>
    <w:rsid w:val="009A3920"/>
    <w:rsid w:val="009C1242"/>
    <w:rsid w:val="00A40FFF"/>
    <w:rsid w:val="00A76992"/>
    <w:rsid w:val="00A81FFE"/>
    <w:rsid w:val="00AF2322"/>
    <w:rsid w:val="00B55D2A"/>
    <w:rsid w:val="00BC64BB"/>
    <w:rsid w:val="00BE3587"/>
    <w:rsid w:val="00C22CA7"/>
    <w:rsid w:val="00C249ED"/>
    <w:rsid w:val="00C34E4B"/>
    <w:rsid w:val="00C761A7"/>
    <w:rsid w:val="00C93495"/>
    <w:rsid w:val="00CB78B3"/>
    <w:rsid w:val="00D046FB"/>
    <w:rsid w:val="00D63B3E"/>
    <w:rsid w:val="00D83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3D05D"/>
  <w15:docId w15:val="{13F45B11-5129-4CEE-8028-CC4703AF4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</TotalTime>
  <Pages>2</Pages>
  <Words>243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9</cp:revision>
  <dcterms:created xsi:type="dcterms:W3CDTF">2018-11-08T02:02:00Z</dcterms:created>
  <dcterms:modified xsi:type="dcterms:W3CDTF">2020-07-16T15:37:00Z</dcterms:modified>
</cp:coreProperties>
</file>