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981C04" w14:textId="77777777" w:rsidR="008E6E70" w:rsidRPr="00C674E1" w:rsidRDefault="008E6E70" w:rsidP="008E6E70">
      <w:pPr>
        <w:jc w:val="center"/>
        <w:rPr>
          <w:b/>
          <w:sz w:val="24"/>
          <w:szCs w:val="24"/>
        </w:rPr>
      </w:pPr>
      <w:r w:rsidRPr="00C674E1">
        <w:rPr>
          <w:b/>
          <w:sz w:val="24"/>
          <w:szCs w:val="24"/>
        </w:rPr>
        <w:t>CURRICULUM VITAE</w:t>
      </w:r>
    </w:p>
    <w:p w14:paraId="29778751" w14:textId="77777777" w:rsidR="008E6E70" w:rsidRPr="00C674E1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 xml:space="preserve">NOMBRE: ARACELI MARTINEZ </w:t>
      </w:r>
      <w:proofErr w:type="spellStart"/>
      <w:r w:rsidRPr="00C674E1">
        <w:rPr>
          <w:sz w:val="24"/>
          <w:szCs w:val="24"/>
        </w:rPr>
        <w:t>MARTINEZ</w:t>
      </w:r>
      <w:proofErr w:type="spellEnd"/>
    </w:p>
    <w:p w14:paraId="698EFB4D" w14:textId="77777777" w:rsidR="008E6E70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 xml:space="preserve">CARGO: </w:t>
      </w:r>
      <w:r w:rsidR="00BF30D7">
        <w:rPr>
          <w:sz w:val="24"/>
          <w:szCs w:val="24"/>
        </w:rPr>
        <w:t>ENCARGADA DE LA JUNTA MUNICIPAL DE RECLUTAMIENTO</w:t>
      </w:r>
    </w:p>
    <w:p w14:paraId="2D4BA0C0" w14:textId="77777777" w:rsidR="00BF30D7" w:rsidRPr="00C674E1" w:rsidRDefault="00BF30D7" w:rsidP="00B14AF3">
      <w:pPr>
        <w:spacing w:after="0" w:line="240" w:lineRule="auto"/>
        <w:jc w:val="center"/>
        <w:rPr>
          <w:sz w:val="24"/>
          <w:szCs w:val="24"/>
        </w:rPr>
      </w:pPr>
    </w:p>
    <w:p w14:paraId="4962AF2E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69E751D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FORMACION ACADEMICA:</w:t>
      </w:r>
    </w:p>
    <w:p w14:paraId="6A3BDF60" w14:textId="77777777" w:rsidR="008E6E70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PRIMARIA “VENUSTIANO CARRANZA”</w:t>
      </w:r>
    </w:p>
    <w:p w14:paraId="15F55525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2001 – 2007</w:t>
      </w:r>
    </w:p>
    <w:p w14:paraId="7FD03C29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TELESECUNDARIA “ADOLFO LOPEZ MATEOS”</w:t>
      </w:r>
    </w:p>
    <w:p w14:paraId="72A0FB49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AÑO:2007 – 2010</w:t>
      </w:r>
    </w:p>
    <w:p w14:paraId="24D50C3E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PREPARATORIA POR COOPERACION #8 “FRANCISCO I. MADERO”</w:t>
      </w:r>
    </w:p>
    <w:p w14:paraId="1C436F95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2010 – 2013</w:t>
      </w:r>
    </w:p>
    <w:p w14:paraId="621C5E6D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UICSLP, CAMPUS TANCANHUITZ</w:t>
      </w:r>
    </w:p>
    <w:p w14:paraId="755F5762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2013 - 2017</w:t>
      </w:r>
    </w:p>
    <w:p w14:paraId="65A837FF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017912F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EXPERIENCIA LABORAL:</w:t>
      </w:r>
    </w:p>
    <w:p w14:paraId="1CD98C10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TANCANHUITZ </w:t>
      </w:r>
    </w:p>
    <w:p w14:paraId="60DEFEBB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AUXILIAR DEL DEPARTAMENTO DE INAPAM</w:t>
      </w:r>
    </w:p>
    <w:p w14:paraId="65DF24C2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PERIODO: 22/08/2016 – 03/03/2017</w:t>
      </w:r>
    </w:p>
    <w:p w14:paraId="3C92204F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</w:p>
    <w:p w14:paraId="4CEE5DE0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EMPRESA: INSTITUTO NACIONAL ELECTORAL (INE), TAMAZUNCHALE</w:t>
      </w:r>
    </w:p>
    <w:p w14:paraId="6F9438C8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CAPTURISTA/VERIFICADOR, DEL PROGRAMA DE RESULTADOS ELECTORALES PRELIMINARES (PREP)</w:t>
      </w:r>
      <w:r w:rsidR="00332B9A" w:rsidRPr="00C674E1">
        <w:rPr>
          <w:sz w:val="24"/>
          <w:szCs w:val="24"/>
        </w:rPr>
        <w:t>, EN EL PROCESO ELECTORAL FEDERAL</w:t>
      </w:r>
    </w:p>
    <w:p w14:paraId="24534BC4" w14:textId="77777777" w:rsidR="00332B9A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</w:t>
      </w:r>
      <w:r w:rsidR="00A47B31" w:rsidRPr="00C674E1">
        <w:rPr>
          <w:sz w:val="24"/>
          <w:szCs w:val="24"/>
        </w:rPr>
        <w:t>RIODO: 01/06/2018 – 06/07/2018</w:t>
      </w:r>
    </w:p>
    <w:p w14:paraId="2A8E6277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</w:p>
    <w:p w14:paraId="336434EA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EMPRESA: H. AYUNTAMIENTO HUEHUETLÁN</w:t>
      </w:r>
    </w:p>
    <w:p w14:paraId="264ECC00" w14:textId="77777777" w:rsidR="00C674E1" w:rsidRDefault="00291159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CARGO: SECRETARIA </w:t>
      </w:r>
      <w:r w:rsidR="00C674E1">
        <w:rPr>
          <w:sz w:val="24"/>
          <w:szCs w:val="24"/>
        </w:rPr>
        <w:t>A</w:t>
      </w:r>
      <w:r>
        <w:rPr>
          <w:sz w:val="24"/>
          <w:szCs w:val="24"/>
        </w:rPr>
        <w:t>DMINISTRATIVA</w:t>
      </w:r>
    </w:p>
    <w:p w14:paraId="37F4F16B" w14:textId="77777777" w:rsidR="00C674E1" w:rsidRP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PERIODO: </w:t>
      </w:r>
      <w:r w:rsidR="008C45EB">
        <w:rPr>
          <w:sz w:val="24"/>
          <w:szCs w:val="24"/>
        </w:rPr>
        <w:t xml:space="preserve">04/10/2018 - </w:t>
      </w:r>
    </w:p>
    <w:p w14:paraId="4ADE7268" w14:textId="77777777" w:rsidR="008E6E70" w:rsidRDefault="008E6E70" w:rsidP="008E6E70">
      <w:pPr>
        <w:jc w:val="both"/>
      </w:pPr>
    </w:p>
    <w:p w14:paraId="52D7E622" w14:textId="77777777" w:rsidR="00C674E1" w:rsidRDefault="00C674E1">
      <w:pPr>
        <w:jc w:val="both"/>
      </w:pPr>
    </w:p>
    <w:sectPr w:rsidR="00C674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E70"/>
    <w:rsid w:val="00291159"/>
    <w:rsid w:val="00332B9A"/>
    <w:rsid w:val="00574AFE"/>
    <w:rsid w:val="00717E64"/>
    <w:rsid w:val="00795EF1"/>
    <w:rsid w:val="008C45EB"/>
    <w:rsid w:val="008D0325"/>
    <w:rsid w:val="008E6E70"/>
    <w:rsid w:val="009D217B"/>
    <w:rsid w:val="00A47B31"/>
    <w:rsid w:val="00B14AF3"/>
    <w:rsid w:val="00BF30D7"/>
    <w:rsid w:val="00C674E1"/>
    <w:rsid w:val="00E456F7"/>
    <w:rsid w:val="00F9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8E175"/>
  <w15:docId w15:val="{DD1E702D-DED9-4DAD-B3DD-16BD70746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26</TotalTime>
  <Pages>1</Pages>
  <Words>127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14</cp:revision>
  <dcterms:created xsi:type="dcterms:W3CDTF">2018-10-30T16:09:00Z</dcterms:created>
  <dcterms:modified xsi:type="dcterms:W3CDTF">2020-07-15T19:57:00Z</dcterms:modified>
</cp:coreProperties>
</file>