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ma14="http://schemas.microsoft.com/office/mac/drawingml/2011/main"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709790C2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B118C1" w:rsidRPr="00B118C1">
        <w:rPr>
          <w:lang w:bidi="es-ES"/>
        </w:rPr>
        <w:t>GARCIA CONTRERAS JESUS</w:t>
      </w:r>
      <w:r>
        <w:rPr>
          <w:lang w:bidi="es-ES"/>
        </w:rPr>
        <w:t>.</w:t>
      </w:r>
    </w:p>
    <w:p w14:paraId="245BCFEA" w14:textId="0CAD8203" w:rsidR="00EA1917" w:rsidRDefault="00EA1917" w:rsidP="00EA1917">
      <w:pPr>
        <w:pStyle w:val="Saludo"/>
        <w:ind w:left="0"/>
        <w:rPr>
          <w:b/>
          <w:bCs/>
          <w:lang w:bidi="es-ES"/>
        </w:rPr>
      </w:pPr>
      <w:r w:rsidRPr="00EA1917"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ESCOLARIDAD:</w:t>
      </w:r>
      <w:r>
        <w:rPr>
          <w:b/>
          <w:bCs/>
          <w:lang w:bidi="es-ES"/>
        </w:rPr>
        <w:t xml:space="preserve"> </w:t>
      </w:r>
      <w:r w:rsidR="00B118C1">
        <w:rPr>
          <w:lang w:bidi="es-ES"/>
        </w:rPr>
        <w:t>SECUNDARIA</w:t>
      </w:r>
      <w:r w:rsidRPr="00EA1917">
        <w:rPr>
          <w:b/>
          <w:bCs/>
          <w:lang w:bidi="es-ES"/>
        </w:rPr>
        <w:t>.</w:t>
      </w:r>
    </w:p>
    <w:p w14:paraId="647962E7" w14:textId="59180F18" w:rsidR="00EA1917" w:rsidRDefault="00EA1917" w:rsidP="00EA1917">
      <w:pPr>
        <w:jc w:val="center"/>
        <w:rPr>
          <w:b/>
          <w:bCs/>
          <w:lang w:bidi="es-ES"/>
        </w:rPr>
      </w:pPr>
    </w:p>
    <w:p w14:paraId="0B07F9A4" w14:textId="774DBE11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7190026B" w14:textId="713C7A3D" w:rsidR="00A66B18" w:rsidRDefault="00EA1917" w:rsidP="00532098">
      <w:pPr>
        <w:pStyle w:val="Saludo"/>
        <w:spacing w:before="0"/>
        <w:ind w:left="0"/>
        <w:rPr>
          <w:b/>
          <w:bCs/>
        </w:rPr>
      </w:pPr>
      <w:r w:rsidRPr="00EA1917">
        <w:rPr>
          <w:b/>
          <w:bCs/>
        </w:rPr>
        <w:t xml:space="preserve">           EMPRESA</w:t>
      </w:r>
      <w:r>
        <w:rPr>
          <w:b/>
          <w:bCs/>
        </w:rPr>
        <w:t xml:space="preserve">: </w:t>
      </w:r>
      <w:r w:rsidR="00B118C1">
        <w:t>Closets Económicos</w:t>
      </w:r>
      <w:r w:rsidR="009A36FA">
        <w:t xml:space="preserve"> SA de CV </w:t>
      </w:r>
      <w:r>
        <w:rPr>
          <w:b/>
          <w:bCs/>
        </w:rPr>
        <w:t xml:space="preserve"> </w:t>
      </w:r>
    </w:p>
    <w:p w14:paraId="035685D8" w14:textId="55128333" w:rsidR="00EA1917" w:rsidRDefault="00EA1917" w:rsidP="00532098">
      <w:pPr>
        <w:pStyle w:val="Saludo"/>
        <w:spacing w:before="0"/>
        <w:ind w:left="0"/>
      </w:pPr>
      <w:r>
        <w:rPr>
          <w:b/>
          <w:bCs/>
        </w:rPr>
        <w:t xml:space="preserve">           TIEMPO DE ESTANCIA: </w:t>
      </w:r>
      <w:r w:rsidR="009A36FA">
        <w:t>del año 19</w:t>
      </w:r>
      <w:r w:rsidR="00B118C1">
        <w:t>89</w:t>
      </w:r>
      <w:r w:rsidR="009A36FA">
        <w:t xml:space="preserve"> a 1</w:t>
      </w:r>
      <w:r w:rsidR="00322019">
        <w:t>9</w:t>
      </w:r>
      <w:r w:rsidR="00B118C1">
        <w:t>91</w:t>
      </w:r>
      <w:r w:rsidR="009A36FA">
        <w:t>.</w:t>
      </w:r>
    </w:p>
    <w:p w14:paraId="2709A092" w14:textId="28D2A156" w:rsidR="00532098" w:rsidRDefault="00532098" w:rsidP="00532098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 xml:space="preserve">: </w:t>
      </w:r>
      <w:r w:rsidR="00B118C1">
        <w:t>Obrero</w:t>
      </w:r>
      <w:r>
        <w:t>.</w:t>
      </w:r>
    </w:p>
    <w:p w14:paraId="6F8E8D25" w14:textId="77777777" w:rsidR="00532098" w:rsidRDefault="00532098" w:rsidP="00532098">
      <w:pPr>
        <w:pStyle w:val="Saludo"/>
        <w:spacing w:before="0"/>
        <w:ind w:left="0"/>
      </w:pPr>
    </w:p>
    <w:p w14:paraId="5A87CDF0" w14:textId="37757033" w:rsidR="00532098" w:rsidRPr="00EA1917" w:rsidRDefault="00532098" w:rsidP="00532098">
      <w:pPr>
        <w:pStyle w:val="Saludo"/>
        <w:spacing w:before="0"/>
        <w:ind w:left="0"/>
        <w:rPr>
          <w:b/>
          <w:bCs/>
        </w:rPr>
      </w:pPr>
      <w:r>
        <w:t xml:space="preserve">            </w:t>
      </w:r>
    </w:p>
    <w:p w14:paraId="3E01BBB3" w14:textId="1F0C6609" w:rsidR="00A66B18" w:rsidRPr="0041428F" w:rsidRDefault="00A66B18" w:rsidP="00A6783B">
      <w:pPr>
        <w:pStyle w:val="Firma"/>
        <w:rPr>
          <w:color w:val="000000" w:themeColor="text1"/>
        </w:rPr>
      </w:pPr>
    </w:p>
    <w:sectPr w:rsidR="00A66B18" w:rsidRPr="0041428F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3101B6"/>
    <w:rsid w:val="00322019"/>
    <w:rsid w:val="00352B81"/>
    <w:rsid w:val="00394757"/>
    <w:rsid w:val="003A0150"/>
    <w:rsid w:val="003E24DF"/>
    <w:rsid w:val="0041428F"/>
    <w:rsid w:val="004A2B0D"/>
    <w:rsid w:val="00513437"/>
    <w:rsid w:val="00532098"/>
    <w:rsid w:val="005C2210"/>
    <w:rsid w:val="00615018"/>
    <w:rsid w:val="0062123A"/>
    <w:rsid w:val="00646E75"/>
    <w:rsid w:val="006F6F10"/>
    <w:rsid w:val="007110AB"/>
    <w:rsid w:val="00783E79"/>
    <w:rsid w:val="007B5AE8"/>
    <w:rsid w:val="007C184E"/>
    <w:rsid w:val="007F5192"/>
    <w:rsid w:val="009A36FA"/>
    <w:rsid w:val="009F6646"/>
    <w:rsid w:val="00A26FE7"/>
    <w:rsid w:val="00A66B18"/>
    <w:rsid w:val="00A6783B"/>
    <w:rsid w:val="00A96CF8"/>
    <w:rsid w:val="00AA089B"/>
    <w:rsid w:val="00AE1388"/>
    <w:rsid w:val="00AF3982"/>
    <w:rsid w:val="00B118C1"/>
    <w:rsid w:val="00B50294"/>
    <w:rsid w:val="00B57D6E"/>
    <w:rsid w:val="00C1682D"/>
    <w:rsid w:val="00C701F7"/>
    <w:rsid w:val="00C70786"/>
    <w:rsid w:val="00D10958"/>
    <w:rsid w:val="00D66593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2020-09-30T14:59:00Z</dcterms:created>
  <dcterms:modified xsi:type="dcterms:W3CDTF">2020-09-30T14:59:00Z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