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E3A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514773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7D2DF83A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6798D050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6C7C880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007B046F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A65B6EC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7B272FB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295F26E3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42639DC5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2A8571A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F222D5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D31C1CA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68E43DCB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172385AA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14:paraId="48CB9A55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45EC84F9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1DB612F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6D030ECF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D6650"/>
    <w:rsid w:val="00237D43"/>
    <w:rsid w:val="00280DA7"/>
    <w:rsid w:val="003762CC"/>
    <w:rsid w:val="003B510E"/>
    <w:rsid w:val="005328DD"/>
    <w:rsid w:val="00577217"/>
    <w:rsid w:val="005F2433"/>
    <w:rsid w:val="005F4C82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B78B3"/>
    <w:rsid w:val="00D046FB"/>
    <w:rsid w:val="00F80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7E49E"/>
  <w15:docId w15:val="{9CF68DF5-FA8F-49C4-9992-B3B55E2E0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11</cp:revision>
  <dcterms:created xsi:type="dcterms:W3CDTF">2018-11-08T01:08:00Z</dcterms:created>
  <dcterms:modified xsi:type="dcterms:W3CDTF">2020-07-16T15:31:00Z</dcterms:modified>
</cp:coreProperties>
</file>