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CFCBBC" w14:textId="77777777" w:rsidR="005F2433" w:rsidRDefault="005F2433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7C7E150" w14:textId="77777777" w:rsidR="00705BFA" w:rsidRDefault="00705BFA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1A1B70C3" w14:textId="77777777" w:rsidR="00981FF8" w:rsidRDefault="00140134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DEL ROSARIO HERNANDEZ LAVASTIDA</w:t>
      </w:r>
    </w:p>
    <w:p w14:paraId="29C1B33F" w14:textId="77777777" w:rsidR="003C66D0" w:rsidRDefault="003C66D0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893DCD">
        <w:rPr>
          <w:rFonts w:ascii="Arial" w:hAnsi="Arial" w:cs="Arial"/>
          <w:b/>
          <w:sz w:val="24"/>
          <w:szCs w:val="24"/>
        </w:rPr>
        <w:t>BIBLIOTECA DE HUICHIHUAYAN “OCTAVIO PAZ”</w:t>
      </w:r>
    </w:p>
    <w:p w14:paraId="07063987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4D9A804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ESTUDIOS: </w:t>
      </w:r>
    </w:p>
    <w:p w14:paraId="7D0F6F3A" w14:textId="77777777" w:rsidR="00893DCD" w:rsidRDefault="00893DCD" w:rsidP="000931C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</w:t>
      </w:r>
    </w:p>
    <w:p w14:paraId="542AF2BD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 CALLE NIÑOS HEROES</w:t>
      </w:r>
      <w:r w:rsidR="000A77FC">
        <w:rPr>
          <w:rFonts w:ascii="Arial" w:hAnsi="Arial" w:cs="Arial"/>
          <w:b/>
          <w:sz w:val="24"/>
          <w:szCs w:val="24"/>
        </w:rPr>
        <w:t>, HUICHIHUAYAN, SL.P.</w:t>
      </w:r>
    </w:p>
    <w:p w14:paraId="0EAF2171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Pr="00893DCD">
        <w:rPr>
          <w:rFonts w:ascii="Arial" w:hAnsi="Arial" w:cs="Arial"/>
          <w:b/>
          <w:sz w:val="24"/>
          <w:szCs w:val="24"/>
        </w:rPr>
        <w:t xml:space="preserve"> </w:t>
      </w:r>
      <w:r w:rsidR="000A77FC">
        <w:rPr>
          <w:rFonts w:ascii="Arial" w:hAnsi="Arial" w:cs="Arial"/>
          <w:b/>
          <w:sz w:val="24"/>
          <w:szCs w:val="24"/>
        </w:rPr>
        <w:t>1975</w:t>
      </w:r>
      <w:r>
        <w:rPr>
          <w:rFonts w:ascii="Arial" w:hAnsi="Arial" w:cs="Arial"/>
          <w:b/>
          <w:sz w:val="24"/>
          <w:szCs w:val="24"/>
        </w:rPr>
        <w:t>-1978</w:t>
      </w:r>
    </w:p>
    <w:p w14:paraId="6FA2AB4A" w14:textId="77777777" w:rsidR="000A77FC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DOCUMENTO: CERTIFICADO</w:t>
      </w:r>
    </w:p>
    <w:p w14:paraId="4E921B69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563269C7" w14:textId="77777777" w:rsid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 xml:space="preserve">SALUBRIDAD </w:t>
      </w:r>
    </w:p>
    <w:p w14:paraId="6710E0F1" w14:textId="77777777"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ENCARGADA DE SALUD DE LA COMUNIDAD</w:t>
      </w:r>
    </w:p>
    <w:p w14:paraId="0D925BBD" w14:textId="77777777"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PERIODO: 1978-1982</w:t>
      </w:r>
    </w:p>
    <w:p w14:paraId="42D62180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ACTIVIDADES:</w:t>
      </w:r>
    </w:p>
    <w:p w14:paraId="2BCFFC0D" w14:textId="77777777" w:rsidR="000A77FC" w:rsidRP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CURSO DE PRIMEROS AUXILIOS: CURACIONES, INYECCIONES, DE SUEROS, CHECAR PRESION. CONTROL DE ANTICONCEPTIVOS, PLANEACION DE FAMILIA</w:t>
      </w:r>
    </w:p>
    <w:p w14:paraId="65053C50" w14:textId="77777777" w:rsidR="00023E65" w:rsidRPr="00023E65" w:rsidRDefault="00023E65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4E7AEBE" w14:textId="77777777" w:rsidR="00893DCD" w:rsidRP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7277529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FC659F8" w14:textId="77777777" w:rsidR="00893DCD" w:rsidRPr="003C66D0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893DCD" w:rsidRPr="003C66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7C037E"/>
    <w:multiLevelType w:val="hybridMultilevel"/>
    <w:tmpl w:val="F536C81A"/>
    <w:lvl w:ilvl="0" w:tplc="7B18EC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85B5A"/>
    <w:multiLevelType w:val="hybridMultilevel"/>
    <w:tmpl w:val="F974849A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433"/>
    <w:rsid w:val="00023E65"/>
    <w:rsid w:val="00043009"/>
    <w:rsid w:val="000674E3"/>
    <w:rsid w:val="000931C9"/>
    <w:rsid w:val="000A77FC"/>
    <w:rsid w:val="000C64E3"/>
    <w:rsid w:val="000F0261"/>
    <w:rsid w:val="00140134"/>
    <w:rsid w:val="00275BE9"/>
    <w:rsid w:val="002C0382"/>
    <w:rsid w:val="002F3462"/>
    <w:rsid w:val="002F4598"/>
    <w:rsid w:val="00347AC8"/>
    <w:rsid w:val="003762CC"/>
    <w:rsid w:val="003A245F"/>
    <w:rsid w:val="003B510E"/>
    <w:rsid w:val="003C66D0"/>
    <w:rsid w:val="00496BB5"/>
    <w:rsid w:val="004A5189"/>
    <w:rsid w:val="004C4B01"/>
    <w:rsid w:val="004E7B1D"/>
    <w:rsid w:val="005359B7"/>
    <w:rsid w:val="005F2433"/>
    <w:rsid w:val="00677F49"/>
    <w:rsid w:val="00705BFA"/>
    <w:rsid w:val="00737374"/>
    <w:rsid w:val="00773C94"/>
    <w:rsid w:val="007E7D95"/>
    <w:rsid w:val="00863784"/>
    <w:rsid w:val="008771DC"/>
    <w:rsid w:val="00893DCD"/>
    <w:rsid w:val="008F056E"/>
    <w:rsid w:val="00981FF8"/>
    <w:rsid w:val="009A3920"/>
    <w:rsid w:val="009C1242"/>
    <w:rsid w:val="00A053A6"/>
    <w:rsid w:val="00A40FFF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8746D"/>
    <w:rsid w:val="00C93495"/>
    <w:rsid w:val="00CB78B3"/>
    <w:rsid w:val="00CC1C0E"/>
    <w:rsid w:val="00D01C8C"/>
    <w:rsid w:val="00D046FB"/>
    <w:rsid w:val="00D63078"/>
    <w:rsid w:val="00E9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02A96"/>
  <w15:docId w15:val="{13F45B11-5129-4CEE-8028-CC4703AF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37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16</cp:revision>
  <dcterms:created xsi:type="dcterms:W3CDTF">2018-11-08T02:05:00Z</dcterms:created>
  <dcterms:modified xsi:type="dcterms:W3CDTF">2020-07-16T15:41:00Z</dcterms:modified>
</cp:coreProperties>
</file>