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CFCBBC" w14:textId="77777777" w:rsidR="005F2433" w:rsidRDefault="005F2433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14:paraId="07C7E150" w14:textId="77777777" w:rsidR="00705BFA" w:rsidRDefault="00705BFA" w:rsidP="000931C9">
      <w:pPr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</w:p>
    <w:p w14:paraId="1A1B70C3" w14:textId="77777777" w:rsidR="00981FF8" w:rsidRDefault="00140134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MARIA DEL ROSARIO HERNANDEZ LAVASTIDA</w:t>
      </w:r>
    </w:p>
    <w:p w14:paraId="29C1B33F" w14:textId="77777777" w:rsidR="003C66D0" w:rsidRDefault="003C66D0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CARGO: </w:t>
      </w:r>
      <w:r w:rsidR="00893DCD">
        <w:rPr>
          <w:rFonts w:ascii="Arial" w:hAnsi="Arial" w:cs="Arial"/>
          <w:b/>
          <w:sz w:val="24"/>
          <w:szCs w:val="24"/>
        </w:rPr>
        <w:t>BIBLIOTECA DE HUICHIHUAYAN “OCTAVIO PAZ”</w:t>
      </w:r>
    </w:p>
    <w:p w14:paraId="07063987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4D9A804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ESTUDIOS: </w:t>
      </w:r>
    </w:p>
    <w:p w14:paraId="7D0F6F3A" w14:textId="77777777" w:rsidR="00893DCD" w:rsidRDefault="00893DCD" w:rsidP="000931C9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ESCUELA: TELESECUNDARIA</w:t>
      </w:r>
    </w:p>
    <w:p w14:paraId="542AF2BD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LUGAR: CALLE NIÑOS HEROES</w:t>
      </w:r>
      <w:r w:rsidR="000A77FC">
        <w:rPr>
          <w:rFonts w:ascii="Arial" w:hAnsi="Arial" w:cs="Arial"/>
          <w:b/>
          <w:sz w:val="24"/>
          <w:szCs w:val="24"/>
        </w:rPr>
        <w:t>, HUICHIHUAYAN, SL.P.</w:t>
      </w:r>
    </w:p>
    <w:p w14:paraId="0EAF2171" w14:textId="77777777" w:rsid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PERIODO: </w:t>
      </w:r>
      <w:r w:rsidRPr="00893DCD">
        <w:rPr>
          <w:rFonts w:ascii="Arial" w:hAnsi="Arial" w:cs="Arial"/>
          <w:b/>
          <w:sz w:val="24"/>
          <w:szCs w:val="24"/>
        </w:rPr>
        <w:t xml:space="preserve"> </w:t>
      </w:r>
      <w:r w:rsidR="000A77FC">
        <w:rPr>
          <w:rFonts w:ascii="Arial" w:hAnsi="Arial" w:cs="Arial"/>
          <w:b/>
          <w:sz w:val="24"/>
          <w:szCs w:val="24"/>
        </w:rPr>
        <w:t>1975</w:t>
      </w:r>
      <w:r>
        <w:rPr>
          <w:rFonts w:ascii="Arial" w:hAnsi="Arial" w:cs="Arial"/>
          <w:b/>
          <w:sz w:val="24"/>
          <w:szCs w:val="24"/>
        </w:rPr>
        <w:t>-1978</w:t>
      </w:r>
    </w:p>
    <w:p w14:paraId="6FA2AB4A" w14:textId="77777777" w:rsidR="000A77FC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DOCUMENTO: CERTIFICADO</w:t>
      </w:r>
    </w:p>
    <w:p w14:paraId="4E921B69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EXPERIENCIA LABORAL:</w:t>
      </w:r>
    </w:p>
    <w:p w14:paraId="563269C7" w14:textId="77777777" w:rsid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 xml:space="preserve">SALUBRIDAD </w:t>
      </w:r>
    </w:p>
    <w:p w14:paraId="6710E0F1" w14:textId="77777777"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ENCARGADA DE SALUD DE LA COMUNIDAD</w:t>
      </w:r>
    </w:p>
    <w:p w14:paraId="0D925BBD" w14:textId="77777777" w:rsidR="000A77FC" w:rsidRPr="000931C9" w:rsidRDefault="000A77FC" w:rsidP="000931C9">
      <w:pPr>
        <w:pStyle w:val="Prrafodelista"/>
        <w:numPr>
          <w:ilvl w:val="0"/>
          <w:numId w:val="2"/>
        </w:num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0931C9">
        <w:rPr>
          <w:rFonts w:ascii="Arial" w:hAnsi="Arial" w:cs="Arial"/>
          <w:b/>
          <w:sz w:val="24"/>
          <w:szCs w:val="24"/>
        </w:rPr>
        <w:t>PERIODO: 1978-1982</w:t>
      </w:r>
    </w:p>
    <w:p w14:paraId="42D62180" w14:textId="77777777" w:rsid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ACTIVIDADES:</w:t>
      </w:r>
    </w:p>
    <w:p w14:paraId="2BCFFC0D" w14:textId="77777777" w:rsidR="000A77FC" w:rsidRPr="000A77FC" w:rsidRDefault="000A77FC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CURSO DE PRIMEROS AUXILIOS: CURACIONES, INYECCIONES, DE SUEROS, CHECAR PRESION. CONTROL DE ANTICONCEPTIVOS, PLANEACION DE FAMILIA</w:t>
      </w:r>
    </w:p>
    <w:p w14:paraId="65053C50" w14:textId="77777777" w:rsidR="00023E65" w:rsidRPr="00023E65" w:rsidRDefault="00023E65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4E7AEBE" w14:textId="77777777" w:rsidR="00893DCD" w:rsidRPr="00893DCD" w:rsidRDefault="00893DCD" w:rsidP="000931C9">
      <w:pPr>
        <w:pStyle w:val="Prrafodelista"/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17277529" w14:textId="77777777" w:rsidR="00893DCD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p w14:paraId="5FC659F8" w14:textId="77777777" w:rsidR="00893DCD" w:rsidRPr="003C66D0" w:rsidRDefault="00893DCD" w:rsidP="000931C9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</w:p>
    <w:sectPr w:rsidR="00893DCD" w:rsidRPr="003C66D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7C037E"/>
    <w:multiLevelType w:val="hybridMultilevel"/>
    <w:tmpl w:val="F536C81A"/>
    <w:lvl w:ilvl="0" w:tplc="7B18EC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A385B5A"/>
    <w:multiLevelType w:val="hybridMultilevel"/>
    <w:tmpl w:val="F974849A"/>
    <w:lvl w:ilvl="0" w:tplc="080A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433"/>
    <w:rsid w:val="00023E65"/>
    <w:rsid w:val="00043009"/>
    <w:rsid w:val="000674E3"/>
    <w:rsid w:val="000931C9"/>
    <w:rsid w:val="000A77FC"/>
    <w:rsid w:val="000C64E3"/>
    <w:rsid w:val="000F0261"/>
    <w:rsid w:val="00140134"/>
    <w:rsid w:val="00275BE9"/>
    <w:rsid w:val="002C0382"/>
    <w:rsid w:val="002F3462"/>
    <w:rsid w:val="002F4598"/>
    <w:rsid w:val="00347AC8"/>
    <w:rsid w:val="003762CC"/>
    <w:rsid w:val="003A245F"/>
    <w:rsid w:val="003B510E"/>
    <w:rsid w:val="003C66D0"/>
    <w:rsid w:val="00496BB5"/>
    <w:rsid w:val="004A5189"/>
    <w:rsid w:val="004C4B01"/>
    <w:rsid w:val="004E7B1D"/>
    <w:rsid w:val="005359B7"/>
    <w:rsid w:val="005F2433"/>
    <w:rsid w:val="00677F49"/>
    <w:rsid w:val="00705BFA"/>
    <w:rsid w:val="00737374"/>
    <w:rsid w:val="00773C94"/>
    <w:rsid w:val="007E7D95"/>
    <w:rsid w:val="00863784"/>
    <w:rsid w:val="008771DC"/>
    <w:rsid w:val="00893DCD"/>
    <w:rsid w:val="008F056E"/>
    <w:rsid w:val="00981FF8"/>
    <w:rsid w:val="009A3920"/>
    <w:rsid w:val="009C1242"/>
    <w:rsid w:val="00A053A6"/>
    <w:rsid w:val="00A40FFF"/>
    <w:rsid w:val="00A76992"/>
    <w:rsid w:val="00A81FFE"/>
    <w:rsid w:val="00AF2322"/>
    <w:rsid w:val="00B55D2A"/>
    <w:rsid w:val="00BC64BB"/>
    <w:rsid w:val="00BE3587"/>
    <w:rsid w:val="00C22CA7"/>
    <w:rsid w:val="00C249ED"/>
    <w:rsid w:val="00C34E4B"/>
    <w:rsid w:val="00C761A7"/>
    <w:rsid w:val="00C8746D"/>
    <w:rsid w:val="00C93495"/>
    <w:rsid w:val="00CB78B3"/>
    <w:rsid w:val="00D046FB"/>
    <w:rsid w:val="00D63078"/>
    <w:rsid w:val="00E9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02A96"/>
  <w15:docId w15:val="{13F45B11-5129-4CEE-8028-CC4703AF4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Pr>
      <w:i/>
      <w:iCs/>
    </w:rPr>
  </w:style>
  <w:style w:type="character" w:styleId="nfasisintenso">
    <w:name w:val="Intense Emphasis"/>
    <w:basedOn w:val="Fuentedeprrafopredeter"/>
    <w:uiPriority w:val="21"/>
    <w:qFormat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39"/>
    <w:rsid w:val="00C34E4B"/>
    <w:pPr>
      <w:spacing w:after="0" w:line="240" w:lineRule="auto"/>
    </w:pPr>
    <w:rPr>
      <w:lang w:val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36</TotalTime>
  <Pages>1</Pages>
  <Words>71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Presidencia Huehuetlan</cp:lastModifiedBy>
  <cp:revision>14</cp:revision>
  <dcterms:created xsi:type="dcterms:W3CDTF">2018-11-08T02:05:00Z</dcterms:created>
  <dcterms:modified xsi:type="dcterms:W3CDTF">2020-07-15T19:58:00Z</dcterms:modified>
</cp:coreProperties>
</file>