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33B31C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2C6B2080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24CA948F" w14:textId="77777777" w:rsidR="00677F49" w:rsidRDefault="007E7D95" w:rsidP="006D52BB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JANETH HERNANDEZ SONI</w:t>
      </w:r>
    </w:p>
    <w:p w14:paraId="0AB2056C" w14:textId="77777777" w:rsidR="008E0567" w:rsidRPr="006D52BB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  <w:proofErr w:type="gramStart"/>
      <w:r w:rsidRPr="006D52BB">
        <w:rPr>
          <w:rFonts w:ascii="Arial" w:hAnsi="Arial" w:cs="Arial"/>
          <w:b/>
        </w:rPr>
        <w:t>CARGO:</w:t>
      </w:r>
      <w:proofErr w:type="gramEnd"/>
      <w:r w:rsidRPr="006D52BB">
        <w:rPr>
          <w:rFonts w:ascii="Arial" w:hAnsi="Arial" w:cs="Arial"/>
          <w:b/>
        </w:rPr>
        <w:t xml:space="preserve"> </w:t>
      </w:r>
      <w:r w:rsidR="006D52BB" w:rsidRPr="006D52BB">
        <w:rPr>
          <w:rFonts w:ascii="Arial" w:hAnsi="Arial" w:cs="Arial"/>
          <w:b/>
        </w:rPr>
        <w:t>CUARTA REGIDORA DE REPRESENTACIÓN PROPORCIONAL</w:t>
      </w:r>
    </w:p>
    <w:p w14:paraId="6A86C10C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4EA8C7C5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3C04A550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1946B240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4830FFF7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1AD881D9" w14:textId="77777777" w:rsid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  <w:r w:rsidRPr="008E0567">
        <w:rPr>
          <w:rFonts w:ascii="Arial" w:hAnsi="Arial" w:cs="Arial"/>
          <w:b/>
        </w:rPr>
        <w:t>ESTUDIOS</w:t>
      </w:r>
      <w:r>
        <w:rPr>
          <w:rFonts w:ascii="Arial" w:hAnsi="Arial" w:cs="Arial"/>
          <w:b/>
        </w:rPr>
        <w:t> :</w:t>
      </w:r>
    </w:p>
    <w:p w14:paraId="7EFA1082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</w:p>
    <w:p w14:paraId="5A5851A6" w14:textId="77777777" w:rsidR="008E0567" w:rsidRPr="008E0567" w:rsidRDefault="006D52BB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8E0567">
        <w:rPr>
          <w:rFonts w:ascii="Arial" w:hAnsi="Arial" w:cs="Arial"/>
        </w:rPr>
        <w:t>ESCUELA NORMAL DE ESTUDIOS SUPERIORES DEL MAGISTERIO POTOSINO</w:t>
      </w:r>
    </w:p>
    <w:p w14:paraId="0941220D" w14:textId="77777777" w:rsidR="008E0567" w:rsidRPr="008E0567" w:rsidRDefault="006D52BB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8E0567">
        <w:rPr>
          <w:rFonts w:ascii="Arial" w:hAnsi="Arial" w:cs="Arial"/>
        </w:rPr>
        <w:t>GENERACION 2010-2014</w:t>
      </w:r>
    </w:p>
    <w:p w14:paraId="22C410E9" w14:textId="77777777" w:rsidR="008E0567" w:rsidRPr="008E0567" w:rsidRDefault="006D52BB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8E0567">
        <w:rPr>
          <w:rFonts w:ascii="Arial" w:hAnsi="Arial" w:cs="Arial"/>
        </w:rPr>
        <w:t>DOCUMENTO RECIBIDO : CERTIFICADO</w:t>
      </w:r>
      <w:r>
        <w:rPr>
          <w:rFonts w:ascii="Arial" w:hAnsi="Arial" w:cs="Arial"/>
        </w:rPr>
        <w:t xml:space="preserve"> DE LICENCIATURA EN EDUCACIO</w:t>
      </w:r>
      <w:r w:rsidRPr="008E0567">
        <w:rPr>
          <w:rFonts w:ascii="Arial" w:hAnsi="Arial" w:cs="Arial"/>
        </w:rPr>
        <w:t>N PRIMARIA.</w:t>
      </w:r>
    </w:p>
    <w:p w14:paraId="56C9795C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0A41998A" w14:textId="77777777" w:rsidR="008E0567" w:rsidRPr="008E0567" w:rsidRDefault="008E0567" w:rsidP="008E0567">
      <w:pPr>
        <w:jc w:val="both"/>
        <w:rPr>
          <w:rFonts w:ascii="Arial" w:hAnsi="Arial" w:cs="Arial"/>
        </w:rPr>
      </w:pPr>
    </w:p>
    <w:p w14:paraId="11ABF1D1" w14:textId="77777777" w:rsidR="008E0567" w:rsidRPr="008E0567" w:rsidRDefault="008E0567" w:rsidP="008E0567">
      <w:pPr>
        <w:jc w:val="both"/>
        <w:rPr>
          <w:rFonts w:ascii="Arial" w:hAnsi="Arial" w:cs="Arial"/>
        </w:rPr>
      </w:pPr>
    </w:p>
    <w:p w14:paraId="0C6898A0" w14:textId="77777777" w:rsidR="008E0567" w:rsidRPr="006D52BB" w:rsidRDefault="008E0567" w:rsidP="008E0567">
      <w:pPr>
        <w:jc w:val="both"/>
        <w:rPr>
          <w:rFonts w:ascii="Arial" w:hAnsi="Arial" w:cs="Arial"/>
          <w:b/>
          <w:bCs/>
        </w:rPr>
      </w:pPr>
      <w:r w:rsidRPr="006D52BB">
        <w:rPr>
          <w:rFonts w:ascii="Arial" w:hAnsi="Arial" w:cs="Arial"/>
          <w:b/>
          <w:bCs/>
        </w:rPr>
        <w:t>EXPERIENCIA LABORAL</w:t>
      </w:r>
      <w:r w:rsidR="006D52BB">
        <w:rPr>
          <w:rFonts w:ascii="Arial" w:hAnsi="Arial" w:cs="Arial"/>
          <w:b/>
          <w:bCs/>
        </w:rPr>
        <w:t>:</w:t>
      </w:r>
    </w:p>
    <w:p w14:paraId="23B3E05C" w14:textId="77777777" w:rsidR="008E0567" w:rsidRPr="008E0567" w:rsidRDefault="008E0567" w:rsidP="008E0567">
      <w:pPr>
        <w:jc w:val="both"/>
        <w:rPr>
          <w:rFonts w:ascii="Arial" w:hAnsi="Arial" w:cs="Arial"/>
          <w:lang w:val="es-ES_tradnl"/>
        </w:rPr>
      </w:pPr>
      <w:r w:rsidRPr="008E0567">
        <w:rPr>
          <w:rFonts w:ascii="Arial" w:hAnsi="Arial" w:cs="Arial"/>
          <w:lang w:val="es-ES_tradnl"/>
        </w:rPr>
        <w:t>Apoyo municipal en el H. Ayuntamiento de Huehuetlán, S.L.P.</w:t>
      </w:r>
    </w:p>
    <w:p w14:paraId="46B2DFAB" w14:textId="77777777" w:rsidR="008E0567" w:rsidRPr="008E0567" w:rsidRDefault="008E0567" w:rsidP="008E0567">
      <w:pPr>
        <w:jc w:val="both"/>
        <w:rPr>
          <w:rFonts w:ascii="Arial" w:hAnsi="Arial" w:cs="Arial"/>
          <w:lang w:val="es-ES_tradnl"/>
        </w:rPr>
      </w:pPr>
      <w:r w:rsidRPr="008E0567">
        <w:rPr>
          <w:rFonts w:ascii="Arial" w:hAnsi="Arial" w:cs="Arial"/>
          <w:lang w:val="es-ES_tradnl"/>
        </w:rPr>
        <w:t>FECHA DE INICIO: AGOSTO 2017</w:t>
      </w:r>
    </w:p>
    <w:p w14:paraId="573B9071" w14:textId="77777777" w:rsidR="008E0567" w:rsidRPr="008E0567" w:rsidRDefault="008E0567" w:rsidP="008E0567">
      <w:pPr>
        <w:jc w:val="both"/>
        <w:rPr>
          <w:rFonts w:ascii="Arial" w:hAnsi="Arial" w:cs="Arial"/>
          <w:lang w:val="es-ES_tradnl"/>
        </w:rPr>
      </w:pPr>
      <w:r w:rsidRPr="008E0567">
        <w:rPr>
          <w:rFonts w:ascii="Arial" w:hAnsi="Arial" w:cs="Arial"/>
          <w:lang w:val="es-ES_tradnl"/>
        </w:rPr>
        <w:t>FECHA DE TÉRMINO: JULIO 2018</w:t>
      </w:r>
    </w:p>
    <w:p w14:paraId="2321196B" w14:textId="77777777" w:rsidR="008E0567" w:rsidRPr="008E0567" w:rsidRDefault="008E0567" w:rsidP="008E0567">
      <w:pPr>
        <w:jc w:val="both"/>
        <w:rPr>
          <w:rFonts w:ascii="Arial" w:hAnsi="Arial" w:cs="Arial"/>
          <w:sz w:val="24"/>
          <w:szCs w:val="24"/>
          <w:lang w:val="es-ES_tradnl"/>
        </w:rPr>
      </w:pPr>
    </w:p>
    <w:sectPr w:rsidR="008E0567" w:rsidRPr="008E0567" w:rsidSect="00A609E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1F5FCA"/>
    <w:rsid w:val="005337E3"/>
    <w:rsid w:val="005F2433"/>
    <w:rsid w:val="00677F49"/>
    <w:rsid w:val="006D52BB"/>
    <w:rsid w:val="00712585"/>
    <w:rsid w:val="00747A3C"/>
    <w:rsid w:val="007A650F"/>
    <w:rsid w:val="007E7D95"/>
    <w:rsid w:val="008E0567"/>
    <w:rsid w:val="009A3920"/>
    <w:rsid w:val="00A609EE"/>
    <w:rsid w:val="00AB7AD5"/>
    <w:rsid w:val="00D046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3A511F"/>
  <w15:docId w15:val="{536C7052-323E-431B-9CD6-6B2FD1D68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A609EE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609EE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A609EE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A609EE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A609EE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A609EE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A609EE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A609EE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A609EE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609E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A609E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A609E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A609E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A609E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A609E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A609E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A609EE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A609E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A609E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A609E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A609EE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A609E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A609EE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A609EE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A609EE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A609EE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A609EE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A609EE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609EE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609EE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A609EE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A609EE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A609EE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A609EE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A609EE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A609EE"/>
    <w:rPr>
      <w:color w:val="800080" w:themeColor="followedHyperlink"/>
      <w:u w:val="single"/>
    </w:rPr>
  </w:style>
  <w:style w:type="paragraph" w:customStyle="1" w:styleId="Sansinterligne1">
    <w:name w:val="Sans interligne1"/>
    <w:uiPriority w:val="1"/>
    <w:qFormat/>
    <w:rsid w:val="008E05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5</TotalTime>
  <Pages>1</Pages>
  <Words>62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9</cp:revision>
  <dcterms:created xsi:type="dcterms:W3CDTF">2018-11-08T00:47:00Z</dcterms:created>
  <dcterms:modified xsi:type="dcterms:W3CDTF">2020-07-15T19:55:00Z</dcterms:modified>
</cp:coreProperties>
</file>