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ma14="http://schemas.microsoft.com/office/mac/drawingml/2011/main"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052D93E9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9B457D">
        <w:rPr>
          <w:lang w:bidi="es-ES"/>
        </w:rPr>
        <w:t>HEREDIA SERRANO ALMA ANGELICA MARIA.</w:t>
      </w:r>
    </w:p>
    <w:p w14:paraId="660D7A2D" w14:textId="77777777" w:rsidR="009B457D" w:rsidRDefault="00EA1917" w:rsidP="009B457D">
      <w:pPr>
        <w:pStyle w:val="Saludo"/>
        <w:spacing w:before="0" w:after="0"/>
        <w:ind w:left="0"/>
        <w:rPr>
          <w:b/>
          <w:bCs/>
          <w:lang w:bidi="es-ES"/>
        </w:rPr>
      </w:pPr>
      <w:r w:rsidRPr="00EA1917">
        <w:rPr>
          <w:b/>
          <w:bCs/>
          <w:lang w:bidi="es-ES"/>
        </w:rPr>
        <w:t xml:space="preserve">            </w:t>
      </w:r>
    </w:p>
    <w:p w14:paraId="1C7981C8" w14:textId="77777777" w:rsidR="009B457D" w:rsidRPr="009B457D" w:rsidRDefault="009B457D" w:rsidP="009B457D">
      <w:pPr>
        <w:pStyle w:val="Saludo"/>
        <w:spacing w:before="0" w:after="0"/>
        <w:ind w:left="0"/>
        <w:rPr>
          <w:lang w:bidi="es-ES"/>
        </w:rPr>
      </w:pPr>
      <w:r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ESCOLARIDAD:</w:t>
      </w:r>
      <w:r w:rsidR="00EA1917">
        <w:rPr>
          <w:b/>
          <w:bCs/>
          <w:lang w:bidi="es-ES"/>
        </w:rPr>
        <w:t xml:space="preserve"> </w:t>
      </w:r>
      <w:r w:rsidRPr="009B457D">
        <w:rPr>
          <w:lang w:bidi="es-ES"/>
        </w:rPr>
        <w:t xml:space="preserve">TECNICA EN TAQUIMECANOGRAFIA POR PARTE DE LA INSPECCION         </w:t>
      </w:r>
    </w:p>
    <w:p w14:paraId="245BCFEA" w14:textId="5530BA90" w:rsidR="00EA1917" w:rsidRDefault="009B457D" w:rsidP="009B457D">
      <w:pPr>
        <w:pStyle w:val="Saludo"/>
        <w:spacing w:before="0" w:after="0"/>
        <w:ind w:left="0"/>
        <w:rPr>
          <w:lang w:bidi="es-ES"/>
        </w:rPr>
      </w:pPr>
      <w:r w:rsidRPr="009B457D">
        <w:rPr>
          <w:lang w:bidi="es-ES"/>
        </w:rPr>
        <w:t xml:space="preserve">                                      GENERAL DE EDUCACION MEDIA BASICA QUINTA ZONA ESCOLAR</w:t>
      </w:r>
      <w:r w:rsidR="00EA1917" w:rsidRPr="009B457D">
        <w:rPr>
          <w:lang w:bidi="es-ES"/>
        </w:rPr>
        <w:t>.</w:t>
      </w:r>
    </w:p>
    <w:p w14:paraId="49721116" w14:textId="38064C9D" w:rsidR="009B457D" w:rsidRDefault="009B457D" w:rsidP="009B457D">
      <w:pPr>
        <w:pStyle w:val="Saludo"/>
        <w:spacing w:before="0" w:after="0"/>
        <w:ind w:left="0"/>
        <w:rPr>
          <w:lang w:bidi="es-ES"/>
        </w:rPr>
      </w:pPr>
    </w:p>
    <w:p w14:paraId="55D4E229" w14:textId="77777777" w:rsidR="009B457D" w:rsidRDefault="009B457D" w:rsidP="009B457D">
      <w:pPr>
        <w:pStyle w:val="Saludo"/>
        <w:spacing w:before="0" w:after="0"/>
        <w:ind w:left="0"/>
        <w:rPr>
          <w:lang w:bidi="es-ES"/>
        </w:rPr>
      </w:pPr>
      <w:r>
        <w:rPr>
          <w:lang w:bidi="es-ES"/>
        </w:rPr>
        <w:t xml:space="preserve">                                      BACHILLERATO EN CIENCIAS SOCIOADMNISTRATIVAS EN LA ESCUELA      </w:t>
      </w:r>
    </w:p>
    <w:p w14:paraId="64B5F1C8" w14:textId="64178F9A" w:rsidR="009B457D" w:rsidRPr="009B457D" w:rsidRDefault="009B457D" w:rsidP="009B457D">
      <w:pPr>
        <w:pStyle w:val="Saludo"/>
        <w:spacing w:before="0" w:after="0"/>
        <w:ind w:left="0"/>
        <w:rPr>
          <w:lang w:bidi="es-ES"/>
        </w:rPr>
      </w:pPr>
      <w:r>
        <w:rPr>
          <w:lang w:bidi="es-ES"/>
        </w:rPr>
        <w:t xml:space="preserve">                                      PREPARATORIA NOCTURNA LIC.MANUEL MORENO. </w:t>
      </w:r>
    </w:p>
    <w:p w14:paraId="647962E7" w14:textId="5455D3B1" w:rsidR="00EA1917" w:rsidRDefault="00EA1917" w:rsidP="00EA1917">
      <w:pPr>
        <w:jc w:val="center"/>
        <w:rPr>
          <w:lang w:bidi="es-ES"/>
        </w:rPr>
      </w:pPr>
    </w:p>
    <w:p w14:paraId="7BA71DD7" w14:textId="77777777" w:rsidR="009B457D" w:rsidRPr="009B457D" w:rsidRDefault="009B457D" w:rsidP="00EA1917">
      <w:pPr>
        <w:jc w:val="center"/>
        <w:rPr>
          <w:lang w:bidi="es-ES"/>
        </w:rPr>
      </w:pPr>
    </w:p>
    <w:p w14:paraId="0B07F9A4" w14:textId="774DBE11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7190026B" w14:textId="20A05E7C" w:rsidR="00A66B18" w:rsidRDefault="00EA1917" w:rsidP="00532098">
      <w:pPr>
        <w:pStyle w:val="Saludo"/>
        <w:spacing w:before="0"/>
        <w:ind w:left="0"/>
        <w:rPr>
          <w:b/>
          <w:bCs/>
        </w:rPr>
      </w:pPr>
      <w:r w:rsidRPr="00EA1917">
        <w:rPr>
          <w:b/>
          <w:bCs/>
        </w:rPr>
        <w:t xml:space="preserve">           EMPRESA</w:t>
      </w:r>
      <w:r>
        <w:rPr>
          <w:b/>
          <w:bCs/>
        </w:rPr>
        <w:t xml:space="preserve">: </w:t>
      </w:r>
      <w:r w:rsidR="009B457D">
        <w:t>ICIC.</w:t>
      </w:r>
      <w:r w:rsidR="009A36FA">
        <w:t xml:space="preserve"> </w:t>
      </w:r>
      <w:r>
        <w:rPr>
          <w:b/>
          <w:bCs/>
        </w:rPr>
        <w:t xml:space="preserve"> </w:t>
      </w:r>
    </w:p>
    <w:p w14:paraId="035685D8" w14:textId="7E493B1B" w:rsidR="00EA1917" w:rsidRDefault="00EA1917" w:rsidP="00532098">
      <w:pPr>
        <w:pStyle w:val="Saludo"/>
        <w:spacing w:before="0"/>
        <w:ind w:left="0"/>
      </w:pPr>
      <w:r>
        <w:rPr>
          <w:b/>
          <w:bCs/>
        </w:rPr>
        <w:t xml:space="preserve">           TIEMPO DE ESTANCIA: </w:t>
      </w:r>
      <w:r w:rsidR="009A36FA">
        <w:t>del año 19</w:t>
      </w:r>
      <w:r w:rsidR="00B118C1">
        <w:t>8</w:t>
      </w:r>
      <w:r w:rsidR="009B457D">
        <w:t>4</w:t>
      </w:r>
      <w:r w:rsidR="009A36FA">
        <w:t xml:space="preserve"> a 1</w:t>
      </w:r>
      <w:r w:rsidR="00322019">
        <w:t>9</w:t>
      </w:r>
      <w:r w:rsidR="009B457D">
        <w:t>85</w:t>
      </w:r>
      <w:r w:rsidR="009A36FA">
        <w:t>.</w:t>
      </w:r>
    </w:p>
    <w:p w14:paraId="2709A092" w14:textId="29118932" w:rsidR="00532098" w:rsidRDefault="00532098" w:rsidP="00532098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 xml:space="preserve">: </w:t>
      </w:r>
      <w:r w:rsidR="009B457D">
        <w:t>Auxiliar Contable</w:t>
      </w:r>
      <w:r>
        <w:t>.</w:t>
      </w:r>
    </w:p>
    <w:p w14:paraId="20C90ED8" w14:textId="5C4B397A" w:rsidR="009B457D" w:rsidRDefault="009B457D" w:rsidP="00532098">
      <w:pPr>
        <w:pStyle w:val="Saludo"/>
        <w:spacing w:before="0"/>
        <w:ind w:left="0"/>
      </w:pPr>
    </w:p>
    <w:p w14:paraId="74C23243" w14:textId="47E10255" w:rsidR="009B457D" w:rsidRDefault="009B457D" w:rsidP="009B457D">
      <w:pPr>
        <w:pStyle w:val="Saludo"/>
        <w:spacing w:before="0"/>
        <w:ind w:left="0"/>
        <w:rPr>
          <w:b/>
          <w:bCs/>
        </w:rPr>
      </w:pPr>
      <w:r>
        <w:rPr>
          <w:b/>
          <w:bCs/>
        </w:rPr>
        <w:t xml:space="preserve">           </w:t>
      </w:r>
      <w:r w:rsidRPr="00EA1917">
        <w:rPr>
          <w:b/>
          <w:bCs/>
        </w:rPr>
        <w:t>EMPRESA</w:t>
      </w:r>
      <w:r>
        <w:rPr>
          <w:b/>
          <w:bCs/>
        </w:rPr>
        <w:t xml:space="preserve">: </w:t>
      </w:r>
      <w:r>
        <w:t>Despacho Jurídico</w:t>
      </w:r>
      <w:r>
        <w:t xml:space="preserve">. </w:t>
      </w:r>
      <w:r>
        <w:rPr>
          <w:b/>
          <w:bCs/>
        </w:rPr>
        <w:t xml:space="preserve"> </w:t>
      </w:r>
    </w:p>
    <w:p w14:paraId="590F204F" w14:textId="3DCC881C" w:rsidR="009B457D" w:rsidRDefault="009B457D" w:rsidP="009B457D">
      <w:pPr>
        <w:pStyle w:val="Saludo"/>
        <w:spacing w:before="0"/>
        <w:ind w:left="0"/>
      </w:pPr>
      <w:r>
        <w:rPr>
          <w:b/>
          <w:bCs/>
        </w:rPr>
        <w:t xml:space="preserve">           TIEMPO DE ESTANCIA: </w:t>
      </w:r>
      <w:r>
        <w:t>del año 198</w:t>
      </w:r>
      <w:r>
        <w:t>3</w:t>
      </w:r>
      <w:r>
        <w:t xml:space="preserve"> a 198</w:t>
      </w:r>
      <w:r>
        <w:t>4</w:t>
      </w:r>
      <w:r>
        <w:t>.</w:t>
      </w:r>
    </w:p>
    <w:p w14:paraId="34576D29" w14:textId="0221250B" w:rsidR="009B457D" w:rsidRDefault="009B457D" w:rsidP="009B457D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 xml:space="preserve">: </w:t>
      </w:r>
      <w:proofErr w:type="gramStart"/>
      <w:r>
        <w:t>Secretaria</w:t>
      </w:r>
      <w:proofErr w:type="gramEnd"/>
      <w:r>
        <w:t>.</w:t>
      </w:r>
    </w:p>
    <w:p w14:paraId="4CE8E253" w14:textId="59503305" w:rsidR="009B457D" w:rsidRDefault="009B457D" w:rsidP="00532098">
      <w:pPr>
        <w:pStyle w:val="Saludo"/>
        <w:spacing w:before="0"/>
        <w:ind w:left="0"/>
      </w:pPr>
    </w:p>
    <w:p w14:paraId="6F8E8D25" w14:textId="77777777" w:rsidR="00532098" w:rsidRDefault="00532098" w:rsidP="00532098">
      <w:pPr>
        <w:pStyle w:val="Saludo"/>
        <w:spacing w:before="0"/>
        <w:ind w:left="0"/>
      </w:pPr>
    </w:p>
    <w:p w14:paraId="5A87CDF0" w14:textId="37757033" w:rsidR="00532098" w:rsidRPr="00EA1917" w:rsidRDefault="00532098" w:rsidP="00532098">
      <w:pPr>
        <w:pStyle w:val="Saludo"/>
        <w:spacing w:before="0"/>
        <w:ind w:left="0"/>
        <w:rPr>
          <w:b/>
          <w:bCs/>
        </w:rPr>
      </w:pPr>
      <w:r>
        <w:t xml:space="preserve">            </w:t>
      </w:r>
    </w:p>
    <w:p w14:paraId="3E01BBB3" w14:textId="1F0C6609" w:rsidR="00A66B18" w:rsidRPr="0041428F" w:rsidRDefault="00A66B18" w:rsidP="00A6783B">
      <w:pPr>
        <w:pStyle w:val="Firma"/>
        <w:rPr>
          <w:color w:val="000000" w:themeColor="text1"/>
        </w:rPr>
      </w:pPr>
    </w:p>
    <w:sectPr w:rsidR="00A66B18" w:rsidRPr="0041428F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3101B6"/>
    <w:rsid w:val="00322019"/>
    <w:rsid w:val="00352B81"/>
    <w:rsid w:val="00394757"/>
    <w:rsid w:val="003A0150"/>
    <w:rsid w:val="003E24DF"/>
    <w:rsid w:val="0041428F"/>
    <w:rsid w:val="004A2B0D"/>
    <w:rsid w:val="00513437"/>
    <w:rsid w:val="00532098"/>
    <w:rsid w:val="005C2210"/>
    <w:rsid w:val="00615018"/>
    <w:rsid w:val="0062123A"/>
    <w:rsid w:val="00646E75"/>
    <w:rsid w:val="006F6F10"/>
    <w:rsid w:val="007110AB"/>
    <w:rsid w:val="00783E79"/>
    <w:rsid w:val="007B5AE8"/>
    <w:rsid w:val="007C184E"/>
    <w:rsid w:val="007F5192"/>
    <w:rsid w:val="009A36FA"/>
    <w:rsid w:val="009B457D"/>
    <w:rsid w:val="009F6646"/>
    <w:rsid w:val="00A26FE7"/>
    <w:rsid w:val="00A66B18"/>
    <w:rsid w:val="00A6783B"/>
    <w:rsid w:val="00A96CF8"/>
    <w:rsid w:val="00AA089B"/>
    <w:rsid w:val="00AE1388"/>
    <w:rsid w:val="00AF3982"/>
    <w:rsid w:val="00B118C1"/>
    <w:rsid w:val="00B50294"/>
    <w:rsid w:val="00B57D6E"/>
    <w:rsid w:val="00C1682D"/>
    <w:rsid w:val="00C701F7"/>
    <w:rsid w:val="00C70786"/>
    <w:rsid w:val="00D10958"/>
    <w:rsid w:val="00D66593"/>
    <w:rsid w:val="00D837EC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2</Pages>
  <Words>111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2020-09-30T15:16:00Z</dcterms:created>
  <dcterms:modified xsi:type="dcterms:W3CDTF">2020-09-30T15:16:00Z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