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FDAA1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23131F97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2FAFBA2D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03860D6B" w14:textId="77777777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14:paraId="48BD76C5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2782468C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4BD940AD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68930230" w14:textId="77777777" w:rsidR="000B32F5" w:rsidRPr="00C4699E" w:rsidRDefault="000B32F5" w:rsidP="000B32F5">
      <w:pPr>
        <w:rPr>
          <w:sz w:val="24"/>
          <w:szCs w:val="24"/>
        </w:rPr>
      </w:pPr>
    </w:p>
    <w:p w14:paraId="6AC7E75E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1203EBA0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3B7310F2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485DFA1E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8512172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3B7CF65E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440459D4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75F6E025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1B01EC3F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33D0E9A8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70A0916B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14:paraId="5AF7A956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6A281EA2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202C1741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5684C964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3F2EE4A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0507E1D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14:paraId="1A70E8C1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789DE53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5C6E61AA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11A5A116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1A2172CE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103E09F4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37108333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0F85FFC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22B2AE11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3BCC99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331CDC0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753248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25077FF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2BC55218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4BEB2601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71DD28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E232B0F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637D55C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7010E74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E943E6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82B9D9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1C4A447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8322894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674BA6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5C37F7C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6A2A1171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6AEC0F10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D0AD20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2328EC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3FE2CFF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14:paraId="79112978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B32F5"/>
    <w:rsid w:val="000C2509"/>
    <w:rsid w:val="002148F5"/>
    <w:rsid w:val="003762CC"/>
    <w:rsid w:val="003B510E"/>
    <w:rsid w:val="005C4117"/>
    <w:rsid w:val="005F2433"/>
    <w:rsid w:val="00677F49"/>
    <w:rsid w:val="007E7D95"/>
    <w:rsid w:val="008B03DC"/>
    <w:rsid w:val="009416DB"/>
    <w:rsid w:val="009A3920"/>
    <w:rsid w:val="00A15094"/>
    <w:rsid w:val="00AF2322"/>
    <w:rsid w:val="00C4699E"/>
    <w:rsid w:val="00D046FB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B3E2A"/>
  <w15:docId w15:val="{169D9246-2574-4A2B-A543-C52C1F28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B3DB5-4CF9-4A2E-9EC1-E0666E019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3</Pages>
  <Words>969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2018-11-08T00:56:00Z</dcterms:created>
  <dcterms:modified xsi:type="dcterms:W3CDTF">2020-05-06T17:04:00Z</dcterms:modified>
</cp:coreProperties>
</file>