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7777777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la</w:t>
      </w:r>
      <w:r w:rsidRPr="00DD1AB6">
        <w:rPr>
          <w:rFonts w:ascii="Arial" w:hAnsi="Arial" w:cs="Arial"/>
        </w:rPr>
        <w:t>Licenciatura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>Participación en actividades de sensibilizaciónencaminadas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3B510E"/>
    <w:rsid w:val="005F2433"/>
    <w:rsid w:val="00677F49"/>
    <w:rsid w:val="006D0344"/>
    <w:rsid w:val="007E7D95"/>
    <w:rsid w:val="00934961"/>
    <w:rsid w:val="009A3920"/>
    <w:rsid w:val="00AF2322"/>
    <w:rsid w:val="00B06846"/>
    <w:rsid w:val="00C81600"/>
    <w:rsid w:val="00D046FB"/>
    <w:rsid w:val="00D97193"/>
    <w:rsid w:val="00E11BD4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3742AAF2-0676-4FC0-8AA1-408E0706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7</cp:revision>
  <dcterms:created xsi:type="dcterms:W3CDTF">2018-11-08T00:56:00Z</dcterms:created>
  <dcterms:modified xsi:type="dcterms:W3CDTF">2020-05-06T17:05:00Z</dcterms:modified>
</cp:coreProperties>
</file>