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78F5" w:rsidRDefault="00A578F5" w:rsidP="00A578F5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A578F5" w:rsidRDefault="00A578F5" w:rsidP="00A578F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ABEL HERNANDEZ PERALES</w:t>
      </w:r>
    </w:p>
    <w:p w:rsidR="00A578F5" w:rsidRDefault="00A578F5" w:rsidP="00A578F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DIRECTOR DE FOMENTO AGROPECUARIO</w:t>
      </w:r>
    </w:p>
    <w:p w:rsidR="00A578F5" w:rsidRDefault="00A578F5" w:rsidP="00A578F5">
      <w:pPr>
        <w:jc w:val="center"/>
        <w:rPr>
          <w:rFonts w:ascii="Arial" w:hAnsi="Arial" w:cs="Arial"/>
          <w:b/>
          <w:sz w:val="24"/>
          <w:szCs w:val="24"/>
        </w:rPr>
      </w:pPr>
    </w:p>
    <w:p w:rsidR="00A578F5" w:rsidRDefault="00A578F5" w:rsidP="00A578F5">
      <w:pPr>
        <w:jc w:val="center"/>
        <w:rPr>
          <w:rFonts w:ascii="Arial" w:hAnsi="Arial" w:cs="Arial"/>
          <w:b/>
          <w:sz w:val="24"/>
          <w:szCs w:val="24"/>
        </w:rPr>
      </w:pPr>
    </w:p>
    <w:p w:rsidR="00A578F5" w:rsidRDefault="00A578F5" w:rsidP="00A578F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:rsidR="00A578F5" w:rsidRPr="00143B33" w:rsidRDefault="00A578F5" w:rsidP="00A578F5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HUICHIHUAYAN: </w:t>
      </w:r>
      <w:r w:rsidRPr="00143B33">
        <w:rPr>
          <w:rFonts w:ascii="Arial" w:hAnsi="Arial" w:cs="Arial"/>
          <w:b/>
          <w:sz w:val="24"/>
          <w:szCs w:val="24"/>
        </w:rPr>
        <w:t xml:space="preserve">PREPARATORIA INCORPORADA EN LA UNIVERSIDAD DE </w:t>
      </w:r>
      <w:r>
        <w:rPr>
          <w:rFonts w:ascii="Arial" w:hAnsi="Arial" w:cs="Arial"/>
          <w:b/>
          <w:sz w:val="24"/>
          <w:szCs w:val="24"/>
        </w:rPr>
        <w:t xml:space="preserve">LA </w:t>
      </w:r>
      <w:r w:rsidRPr="00143B33">
        <w:rPr>
          <w:rFonts w:ascii="Arial" w:hAnsi="Arial" w:cs="Arial"/>
          <w:b/>
          <w:sz w:val="24"/>
          <w:szCs w:val="24"/>
        </w:rPr>
        <w:t>AUTONOMA DE SAN LUIS POTOSI.</w:t>
      </w:r>
    </w:p>
    <w:p w:rsidR="00A578F5" w:rsidRDefault="00A578F5" w:rsidP="00A578F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  </w:t>
      </w:r>
      <w:r>
        <w:rPr>
          <w:rFonts w:ascii="Arial" w:hAnsi="Arial" w:cs="Arial"/>
          <w:b/>
          <w:sz w:val="24"/>
          <w:szCs w:val="24"/>
        </w:rPr>
        <w:t>2000 – 2002</w:t>
      </w:r>
    </w:p>
    <w:p w:rsidR="00A578F5" w:rsidRDefault="00A578F5" w:rsidP="00A578F5">
      <w:pPr>
        <w:rPr>
          <w:rFonts w:ascii="Arial" w:hAnsi="Arial" w:cs="Arial"/>
          <w:b/>
          <w:sz w:val="24"/>
          <w:szCs w:val="24"/>
        </w:rPr>
      </w:pPr>
    </w:p>
    <w:p w:rsidR="00A578F5" w:rsidRDefault="00A578F5" w:rsidP="00A578F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</w:t>
      </w:r>
    </w:p>
    <w:p w:rsidR="00A578F5" w:rsidRPr="00356C77" w:rsidRDefault="00A578F5" w:rsidP="00A578F5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TAMAZUNCHALE. INE, CARGO: CAPCITADOR ASISTENTE: 2000 / 2003 / Y 2006</w:t>
      </w:r>
    </w:p>
    <w:p w:rsidR="00A578F5" w:rsidRPr="00143B33" w:rsidRDefault="00A578F5" w:rsidP="00A578F5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VISION MUNDIAL, TANCANHUITZ:      16/AGOSTO/2006 – 30/SEPTIEMBRE/2013</w:t>
      </w:r>
    </w:p>
    <w:p w:rsidR="00A578F5" w:rsidRDefault="00A578F5" w:rsidP="00A578F5">
      <w:pPr>
        <w:rPr>
          <w:rFonts w:ascii="Arial" w:hAnsi="Arial" w:cs="Arial"/>
          <w:b/>
          <w:sz w:val="24"/>
          <w:szCs w:val="24"/>
        </w:rPr>
      </w:pPr>
    </w:p>
    <w:p w:rsidR="00A578F5" w:rsidRDefault="00A578F5" w:rsidP="00A578F5">
      <w:pPr>
        <w:rPr>
          <w:rFonts w:ascii="Arial" w:hAnsi="Arial" w:cs="Arial"/>
          <w:b/>
          <w:sz w:val="24"/>
          <w:szCs w:val="24"/>
        </w:rPr>
      </w:pPr>
    </w:p>
    <w:p w:rsidR="00A578F5" w:rsidRDefault="00A578F5" w:rsidP="00A578F5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EA5409" w:rsidRPr="00A578F5" w:rsidRDefault="00EA5409" w:rsidP="00A578F5">
      <w:bookmarkStart w:id="0" w:name="_GoBack"/>
      <w:bookmarkEnd w:id="0"/>
    </w:p>
    <w:sectPr w:rsidR="00EA5409" w:rsidRPr="00A578F5" w:rsidSect="003466D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85F62"/>
    <w:multiLevelType w:val="hybridMultilevel"/>
    <w:tmpl w:val="85C68C7C"/>
    <w:lvl w:ilvl="0" w:tplc="BBE6F14C">
      <w:start w:val="20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F8300E"/>
    <w:multiLevelType w:val="hybridMultilevel"/>
    <w:tmpl w:val="08DC4C14"/>
    <w:lvl w:ilvl="0" w:tplc="080A0001">
      <w:start w:val="201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661A3"/>
    <w:multiLevelType w:val="hybridMultilevel"/>
    <w:tmpl w:val="DF2AFC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215E6"/>
    <w:multiLevelType w:val="hybridMultilevel"/>
    <w:tmpl w:val="6854E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F42CB"/>
    <w:rsid w:val="00163A08"/>
    <w:rsid w:val="003466D1"/>
    <w:rsid w:val="003762CC"/>
    <w:rsid w:val="003B510E"/>
    <w:rsid w:val="00466D29"/>
    <w:rsid w:val="005F2433"/>
    <w:rsid w:val="00677F49"/>
    <w:rsid w:val="007774D1"/>
    <w:rsid w:val="007E7D95"/>
    <w:rsid w:val="009A3920"/>
    <w:rsid w:val="00A578F5"/>
    <w:rsid w:val="00AF2322"/>
    <w:rsid w:val="00BE3587"/>
    <w:rsid w:val="00C249ED"/>
    <w:rsid w:val="00D046FB"/>
    <w:rsid w:val="00D81DC2"/>
    <w:rsid w:val="00DB4D61"/>
    <w:rsid w:val="00E301F8"/>
    <w:rsid w:val="00EA5409"/>
    <w:rsid w:val="00FA20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486E51-24EA-4DC2-A835-EB410E0CA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8F5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466D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466D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466D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466D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466D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466D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466D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466D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3466D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466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466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466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3466D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3466D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3466D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466D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3466D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3466D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3466D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3466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466D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3466D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466D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3466D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466D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3466D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3466D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3466D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466D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466D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3466D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3466D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466D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3466D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466D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3466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11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Araceli</cp:lastModifiedBy>
  <cp:revision>14</cp:revision>
  <dcterms:created xsi:type="dcterms:W3CDTF">2018-11-08T00:59:00Z</dcterms:created>
  <dcterms:modified xsi:type="dcterms:W3CDTF">2019-12-06T16:49:00Z</dcterms:modified>
</cp:coreProperties>
</file>