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05B" w:rsidRPr="008C4984" w:rsidRDefault="00000644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2011-2019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4B205B" w:rsidRPr="008C4984" w:rsidRDefault="00000644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2011-2019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2FDFF5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0858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BF1" w:rsidRDefault="009B3512" w:rsidP="00F2608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31161A" w:rsidRDefault="00000644" w:rsidP="000945A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686868"/>
                                <w:sz w:val="30"/>
                                <w:szCs w:val="30"/>
                              </w:rPr>
                              <w:t>ROSA MARIA CASTILLO BANDA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29" type="#_x0000_t202" style="position:absolute;margin-left:38.25pt;margin-top:.8pt;width:390.75pt;height:85.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" stroked="f">
                <v:textbox>
                  <w:txbxContent>
                    <w:p w:rsidR="00983BF1" w:rsidRDefault="009B3512" w:rsidP="00F2608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31161A" w:rsidRDefault="00000644" w:rsidP="000945A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686868"/>
                          <w:sz w:val="30"/>
                          <w:szCs w:val="30"/>
                        </w:rPr>
                        <w:t>ROSA MARIA CASTILLO BANDA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83620D" w:rsidP="00D82BC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Instituto </w:t>
                            </w:r>
                            <w:r w:rsidR="009B3512"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Nacional de Transparencia, Acceso a </w:t>
                            </w:r>
                            <w:r w:rsid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0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" fillcolor="#1c6194 [2405]" stroked="f">
                <v:textbox>
                  <w:txbxContent>
                    <w:p w:rsidR="00E046C6" w:rsidRPr="009B3512" w:rsidRDefault="0083620D" w:rsidP="00D82BCB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Instituto </w:t>
                      </w:r>
                      <w:r w:rsidR="009B3512"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Nacional de Transparencia, Acceso a </w:t>
                      </w:r>
                      <w:r w:rsid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1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E0Fk0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9B3512" w:rsidRPr="002A1884" w:rsidRDefault="003D45C4" w:rsidP="0011595F">
      <w:pPr>
        <w:tabs>
          <w:tab w:val="left" w:pos="5595"/>
        </w:tabs>
        <w:rPr>
          <w:b/>
          <w:i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1770380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F9A449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39.4pt" to="481.05pt,1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" strokecolor="#6cc6c9" strokeweight="1.5pt">
                <v:stroke endcap="round"/>
                <w10:wrap anchorx="margin"/>
              </v:line>
            </w:pict>
          </mc:Fallback>
        </mc:AlternateContent>
      </w:r>
      <w:r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-158750</wp:posOffset>
                </wp:positionH>
                <wp:positionV relativeFrom="paragraph">
                  <wp:posOffset>346075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C1440D" id="Rectángulo 11" o:spid="_x0000_s1026" style="position:absolute;margin-left:-12.5pt;margin-top:27.25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</w:p>
    <w:p w:rsidR="009B3512" w:rsidRDefault="00F868E8" w:rsidP="0028059C">
      <w:r w:rsidRPr="002A1884">
        <w:rPr>
          <w:b/>
          <w:i/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align>center</wp:align>
                </wp:positionH>
                <wp:positionV relativeFrom="paragraph">
                  <wp:posOffset>687705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5429" w:rsidRPr="00922767" w:rsidRDefault="00735429" w:rsidP="00A23DAE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2"/>
                                <w:szCs w:val="22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2" type="#_x0000_t202" style="position:absolute;margin-left:0;margin-top:54.15pt;width:535.3pt;height:87pt;z-index:25165619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" filled="f" stroked="f">
                <v:textbox>
                  <w:txbxContent>
                    <w:p w:rsidR="00735429" w:rsidRPr="00922767" w:rsidRDefault="00735429" w:rsidP="00A23DAE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2"/>
                          <w:szCs w:val="22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1595F" w:rsidRPr="0028059C" w:rsidRDefault="0011595F" w:rsidP="0028059C"/>
    <w:bookmarkStart w:id="0" w:name="_GoBack"/>
    <w:bookmarkEnd w:id="0"/>
    <w:p w:rsidR="0028059C" w:rsidRPr="0028059C" w:rsidRDefault="009E0FB3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375274C9" wp14:editId="715716A3">
                <wp:simplePos x="0" y="0"/>
                <wp:positionH relativeFrom="margin">
                  <wp:posOffset>3990975</wp:posOffset>
                </wp:positionH>
                <wp:positionV relativeFrom="paragraph">
                  <wp:posOffset>1316355</wp:posOffset>
                </wp:positionV>
                <wp:extent cx="1304925" cy="257175"/>
                <wp:effectExtent l="0" t="0" r="9525" b="952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767" w:rsidRPr="004B205B" w:rsidRDefault="00922767" w:rsidP="0092276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274C9" id="_x0000_s1033" type="#_x0000_t202" style="position:absolute;margin-left:314.25pt;margin-top:103.65pt;width:102.75pt;height:20.25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" fillcolor="#1c6194 [2405]" stroked="f">
                <v:textbox>
                  <w:txbxContent>
                    <w:p w:rsidR="00922767" w:rsidRPr="004B205B" w:rsidRDefault="00922767" w:rsidP="0092276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71CA6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align>left</wp:align>
                </wp:positionH>
                <wp:positionV relativeFrom="paragraph">
                  <wp:posOffset>363855</wp:posOffset>
                </wp:positionV>
                <wp:extent cx="3694430" cy="191452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4430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1CA6" w:rsidRDefault="00071CA6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  <w:p w:rsidR="00000644" w:rsidRDefault="00000644" w:rsidP="0083620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  <w:t>Primaria</w:t>
                            </w:r>
                          </w:p>
                          <w:p w:rsidR="00735429" w:rsidRPr="00E01F4A" w:rsidRDefault="00000644" w:rsidP="0083620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  <w:t xml:space="preserve"> Francisco I Madero</w:t>
                            </w:r>
                          </w:p>
                          <w:p w:rsidR="00E773A1" w:rsidRPr="00E01F4A" w:rsidRDefault="00E773A1" w:rsidP="00E773A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4" type="#_x0000_t202" style="position:absolute;margin-left:0;margin-top:28.65pt;width:290.9pt;height:150.7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" filled="f" stroked="f">
                <v:textbox>
                  <w:txbxContent>
                    <w:p w:rsidR="00071CA6" w:rsidRDefault="00071CA6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  <w:p w:rsidR="00000644" w:rsidRDefault="00000644" w:rsidP="0083620D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  <w:t>Primaria</w:t>
                      </w:r>
                    </w:p>
                    <w:p w:rsidR="00735429" w:rsidRPr="00E01F4A" w:rsidRDefault="00000644" w:rsidP="0083620D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  <w:t xml:space="preserve"> Francisco I Madero</w:t>
                      </w:r>
                    </w:p>
                    <w:p w:rsidR="00E773A1" w:rsidRPr="00E01F4A" w:rsidRDefault="00E773A1" w:rsidP="00E773A1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22767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3876675</wp:posOffset>
                </wp:positionH>
                <wp:positionV relativeFrom="paragraph">
                  <wp:posOffset>591820</wp:posOffset>
                </wp:positionV>
                <wp:extent cx="3683635" cy="16097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0FB3" w:rsidRDefault="009E0FB3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C30DD0" w:rsidRDefault="00000644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 xml:space="preserve">Limpieza Domestica </w:t>
                            </w:r>
                          </w:p>
                          <w:p w:rsidR="00C30DD0" w:rsidRDefault="00C30DD0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9E0FB3" w:rsidRDefault="009E0FB3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5" type="#_x0000_t202" style="position:absolute;margin-left:305.25pt;margin-top:46.6pt;width:290.05pt;height:126.7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" filled="f" stroked="f">
                <v:textbox>
                  <w:txbxContent>
                    <w:p w:rsidR="009E0FB3" w:rsidRDefault="009E0FB3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C30DD0" w:rsidRDefault="00000644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 xml:space="preserve">Limpieza Domestica </w:t>
                      </w:r>
                    </w:p>
                    <w:p w:rsidR="00C30DD0" w:rsidRDefault="00C30DD0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9E0FB3" w:rsidRDefault="009E0FB3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C659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247015</wp:posOffset>
                </wp:positionH>
                <wp:positionV relativeFrom="paragraph">
                  <wp:posOffset>159385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4B205B" w:rsidRDefault="00953C4A" w:rsidP="009E0FB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19.45pt;margin-top:12.55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1SQbFt0AAAAIAQAADwAA&#10;AAAAAAAAAAAAAACWBAAAZHJzL2Rvd25yZXYueG1sUEsFBgAAAAAEAAQA8wAAAKAFAAAAAA==&#10;" fillcolor="#1c6194 [2405]" stroked="f">
                <v:textbox>
                  <w:txbxContent>
                    <w:p w:rsidR="00953C4A" w:rsidRPr="004B205B" w:rsidRDefault="00953C4A" w:rsidP="009E0FB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5ECA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-828675</wp:posOffset>
                </wp:positionH>
                <wp:positionV relativeFrom="paragraph">
                  <wp:posOffset>1802130</wp:posOffset>
                </wp:positionV>
                <wp:extent cx="3600450" cy="342900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3B5ECA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5.25pt;margin-top:141.9pt;width:283.5pt;height:27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" filled="f" stroked="f">
                <v:textbox>
                  <w:txbxContent>
                    <w:p w:rsidR="0028059C" w:rsidRPr="003B5ECA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891EEA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3219450</wp:posOffset>
                </wp:positionH>
                <wp:positionV relativeFrom="paragraph">
                  <wp:posOffset>2030730</wp:posOffset>
                </wp:positionV>
                <wp:extent cx="2880995" cy="381000"/>
                <wp:effectExtent l="0" t="0" r="0" b="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3810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8C4984" w:rsidRDefault="006309C2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4B724" id="_x0000_s1038" type="#_x0000_t202" style="position:absolute;margin-left:253.5pt;margin-top:159.9pt;width:226.85pt;height:30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" fillcolor="#1c6194 [2405]" stroked="f">
                <v:textbox>
                  <w:txbxContent>
                    <w:p w:rsidR="006309C2" w:rsidRPr="008C4984" w:rsidRDefault="006309C2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2606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CE91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C51E48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E2476C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3867150</wp:posOffset>
                </wp:positionH>
                <wp:positionV relativeFrom="paragraph">
                  <wp:posOffset>45720</wp:posOffset>
                </wp:positionV>
                <wp:extent cx="3693160" cy="419100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E2476C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39" type="#_x0000_t202" style="position:absolute;margin-left:304.5pt;margin-top:3.6pt;width:290.8pt;height:33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" filled="f" stroked="f">
                <v:textbox>
                  <w:txbxContent>
                    <w:p w:rsidR="0035426F" w:rsidRPr="00E2476C" w:rsidRDefault="0035426F" w:rsidP="0035426F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E2476C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3276600</wp:posOffset>
                </wp:positionH>
                <wp:positionV relativeFrom="paragraph">
                  <wp:posOffset>190500</wp:posOffset>
                </wp:positionV>
                <wp:extent cx="2880995" cy="314325"/>
                <wp:effectExtent l="0" t="0" r="0" b="9525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3143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2A1884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C1D42" id="_x0000_s1040" type="#_x0000_t202" style="position:absolute;margin-left:258pt;margin-top:15pt;width:226.85pt;height:24.7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" fillcolor="#1c6194 [2405]" stroked="f">
                <v:textbox>
                  <w:txbxContent>
                    <w:p w:rsidR="00385645" w:rsidRPr="002A1884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E2476C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10161</wp:posOffset>
                </wp:positionV>
                <wp:extent cx="3476625" cy="895350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A83CB3" w:rsidRDefault="006309C2" w:rsidP="00036594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1" type="#_x0000_t202" style="position:absolute;margin-left:231.75pt;margin-top:.8pt;width:273.75pt;height:70.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" filled="f" stroked="f">
                <v:textbox>
                  <w:txbxContent>
                    <w:p w:rsidR="006309C2" w:rsidRPr="00A83CB3" w:rsidRDefault="006309C2" w:rsidP="00036594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9ED" w:rsidRDefault="00A619ED" w:rsidP="00383DEB">
      <w:pPr>
        <w:spacing w:after="0" w:line="240" w:lineRule="auto"/>
      </w:pPr>
      <w:r>
        <w:separator/>
      </w:r>
    </w:p>
  </w:endnote>
  <w:endnote w:type="continuationSeparator" w:id="0">
    <w:p w:rsidR="00A619ED" w:rsidRDefault="00A619ED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9ED" w:rsidRDefault="00A619ED" w:rsidP="00383DEB">
      <w:pPr>
        <w:spacing w:after="0" w:line="240" w:lineRule="auto"/>
      </w:pPr>
      <w:r>
        <w:separator/>
      </w:r>
    </w:p>
  </w:footnote>
  <w:footnote w:type="continuationSeparator" w:id="0">
    <w:p w:rsidR="00A619ED" w:rsidRDefault="00A619ED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C33FD6"/>
    <w:multiLevelType w:val="hybridMultilevel"/>
    <w:tmpl w:val="74D6B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00644"/>
    <w:rsid w:val="000219C3"/>
    <w:rsid w:val="00023A76"/>
    <w:rsid w:val="00036594"/>
    <w:rsid w:val="0003702A"/>
    <w:rsid w:val="00042EE0"/>
    <w:rsid w:val="00071CA6"/>
    <w:rsid w:val="00081868"/>
    <w:rsid w:val="000945AE"/>
    <w:rsid w:val="000D62F7"/>
    <w:rsid w:val="000F7161"/>
    <w:rsid w:val="0010036C"/>
    <w:rsid w:val="0011595F"/>
    <w:rsid w:val="00130717"/>
    <w:rsid w:val="0014304E"/>
    <w:rsid w:val="001468FC"/>
    <w:rsid w:val="00151F61"/>
    <w:rsid w:val="00184EFB"/>
    <w:rsid w:val="001960E4"/>
    <w:rsid w:val="001A6067"/>
    <w:rsid w:val="001E642F"/>
    <w:rsid w:val="00201DFB"/>
    <w:rsid w:val="002020F2"/>
    <w:rsid w:val="00222F6C"/>
    <w:rsid w:val="0028059C"/>
    <w:rsid w:val="002A1884"/>
    <w:rsid w:val="002B3B19"/>
    <w:rsid w:val="002D5EC5"/>
    <w:rsid w:val="002E330C"/>
    <w:rsid w:val="0031161A"/>
    <w:rsid w:val="0033060E"/>
    <w:rsid w:val="0033354E"/>
    <w:rsid w:val="00340404"/>
    <w:rsid w:val="0035426F"/>
    <w:rsid w:val="003562B1"/>
    <w:rsid w:val="00361992"/>
    <w:rsid w:val="00365548"/>
    <w:rsid w:val="00383DEB"/>
    <w:rsid w:val="00384AB9"/>
    <w:rsid w:val="00385645"/>
    <w:rsid w:val="003B5ECA"/>
    <w:rsid w:val="003C0589"/>
    <w:rsid w:val="003D45C4"/>
    <w:rsid w:val="003D4E50"/>
    <w:rsid w:val="004271AB"/>
    <w:rsid w:val="00431C33"/>
    <w:rsid w:val="00467D2A"/>
    <w:rsid w:val="00482A9F"/>
    <w:rsid w:val="004B205B"/>
    <w:rsid w:val="004E55E6"/>
    <w:rsid w:val="005204D7"/>
    <w:rsid w:val="005254D1"/>
    <w:rsid w:val="005258E3"/>
    <w:rsid w:val="005410E7"/>
    <w:rsid w:val="005476D8"/>
    <w:rsid w:val="00550403"/>
    <w:rsid w:val="005606DE"/>
    <w:rsid w:val="00572258"/>
    <w:rsid w:val="005831F3"/>
    <w:rsid w:val="00594350"/>
    <w:rsid w:val="005943CD"/>
    <w:rsid w:val="005E2CED"/>
    <w:rsid w:val="005F3CDB"/>
    <w:rsid w:val="006134D8"/>
    <w:rsid w:val="006309C2"/>
    <w:rsid w:val="00653052"/>
    <w:rsid w:val="0065633E"/>
    <w:rsid w:val="0067397B"/>
    <w:rsid w:val="00680851"/>
    <w:rsid w:val="006962C8"/>
    <w:rsid w:val="006D0ECA"/>
    <w:rsid w:val="006E4148"/>
    <w:rsid w:val="007234DC"/>
    <w:rsid w:val="007240E0"/>
    <w:rsid w:val="007259E5"/>
    <w:rsid w:val="00735429"/>
    <w:rsid w:val="007B69A1"/>
    <w:rsid w:val="007F63F5"/>
    <w:rsid w:val="008231F6"/>
    <w:rsid w:val="00824D39"/>
    <w:rsid w:val="0083620D"/>
    <w:rsid w:val="00891EEA"/>
    <w:rsid w:val="008A4E01"/>
    <w:rsid w:val="008B583C"/>
    <w:rsid w:val="008C4984"/>
    <w:rsid w:val="008E50B4"/>
    <w:rsid w:val="00922767"/>
    <w:rsid w:val="00953C4A"/>
    <w:rsid w:val="0095421C"/>
    <w:rsid w:val="00983BF1"/>
    <w:rsid w:val="009948A8"/>
    <w:rsid w:val="009A6E93"/>
    <w:rsid w:val="009B11B9"/>
    <w:rsid w:val="009B11F9"/>
    <w:rsid w:val="009B3512"/>
    <w:rsid w:val="009B749D"/>
    <w:rsid w:val="009D1A9E"/>
    <w:rsid w:val="009E0FB3"/>
    <w:rsid w:val="009F2D61"/>
    <w:rsid w:val="00A23DAE"/>
    <w:rsid w:val="00A27777"/>
    <w:rsid w:val="00A44EBB"/>
    <w:rsid w:val="00A57CA9"/>
    <w:rsid w:val="00A619ED"/>
    <w:rsid w:val="00A62E04"/>
    <w:rsid w:val="00A8382F"/>
    <w:rsid w:val="00A83CB3"/>
    <w:rsid w:val="00AC04B0"/>
    <w:rsid w:val="00AD5FC0"/>
    <w:rsid w:val="00AF4773"/>
    <w:rsid w:val="00AF7BE2"/>
    <w:rsid w:val="00B500A1"/>
    <w:rsid w:val="00B519E4"/>
    <w:rsid w:val="00B65978"/>
    <w:rsid w:val="00B66B4C"/>
    <w:rsid w:val="00B81FA1"/>
    <w:rsid w:val="00B94B09"/>
    <w:rsid w:val="00BB0535"/>
    <w:rsid w:val="00BF330F"/>
    <w:rsid w:val="00C21ACE"/>
    <w:rsid w:val="00C30DD0"/>
    <w:rsid w:val="00C404D0"/>
    <w:rsid w:val="00C860D3"/>
    <w:rsid w:val="00CA036E"/>
    <w:rsid w:val="00CA55AD"/>
    <w:rsid w:val="00CD4395"/>
    <w:rsid w:val="00D81BC2"/>
    <w:rsid w:val="00D82BCB"/>
    <w:rsid w:val="00DA162D"/>
    <w:rsid w:val="00DC659B"/>
    <w:rsid w:val="00DE79D0"/>
    <w:rsid w:val="00E01D2F"/>
    <w:rsid w:val="00E01F4A"/>
    <w:rsid w:val="00E046C6"/>
    <w:rsid w:val="00E2476C"/>
    <w:rsid w:val="00E50CD9"/>
    <w:rsid w:val="00E76A97"/>
    <w:rsid w:val="00E773A1"/>
    <w:rsid w:val="00E77409"/>
    <w:rsid w:val="00EA046D"/>
    <w:rsid w:val="00EA26A1"/>
    <w:rsid w:val="00EA6798"/>
    <w:rsid w:val="00EC1A6E"/>
    <w:rsid w:val="00EC1BC7"/>
    <w:rsid w:val="00ED2606"/>
    <w:rsid w:val="00F2608E"/>
    <w:rsid w:val="00F34E99"/>
    <w:rsid w:val="00F3615E"/>
    <w:rsid w:val="00F51A36"/>
    <w:rsid w:val="00F520A8"/>
    <w:rsid w:val="00F63399"/>
    <w:rsid w:val="00F868E8"/>
    <w:rsid w:val="00F9244E"/>
    <w:rsid w:val="00FA7EF3"/>
    <w:rsid w:val="00FC24B0"/>
    <w:rsid w:val="00FC58F7"/>
    <w:rsid w:val="00FE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Prrafodelista">
    <w:name w:val="List Paragraph"/>
    <w:basedOn w:val="Normal"/>
    <w:uiPriority w:val="34"/>
    <w:qFormat/>
    <w:rsid w:val="00071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FCEA82-7231-4AE9-8A4D-A289A2586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2019-08-08T22:17:00Z</dcterms:created>
  <dcterms:modified xsi:type="dcterms:W3CDTF">2019-08-08T22:17:00Z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