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Pr="00577C00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CURRICULUM VITAE</w:t>
      </w:r>
    </w:p>
    <w:p w:rsidR="00A468B6" w:rsidRPr="00577C00" w:rsidRDefault="00A468B6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577C00" w:rsidRDefault="00C92A9F" w:rsidP="00C92A9F">
      <w:pPr>
        <w:jc w:val="center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DORIAN URIEL RESENDI</w:t>
      </w:r>
      <w:r w:rsidR="00B55D2A" w:rsidRPr="00577C00">
        <w:rPr>
          <w:rFonts w:ascii="Arial" w:hAnsi="Arial" w:cs="Arial"/>
          <w:b/>
          <w:sz w:val="28"/>
          <w:szCs w:val="28"/>
        </w:rPr>
        <w:t>Z CONTRERAS</w:t>
      </w:r>
    </w:p>
    <w:p w:rsidR="008C58D4" w:rsidRPr="00577C00" w:rsidRDefault="008C58D4" w:rsidP="00C92A9F">
      <w:pPr>
        <w:jc w:val="center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Cargo: Coordinador de Desarrollo Social</w:t>
      </w:r>
    </w:p>
    <w:p w:rsidR="008C58D4" w:rsidRPr="00577C00" w:rsidRDefault="008C58D4" w:rsidP="00B55D2A">
      <w:pPr>
        <w:jc w:val="both"/>
        <w:rPr>
          <w:rFonts w:ascii="Arial" w:hAnsi="Arial" w:cs="Arial"/>
          <w:sz w:val="28"/>
          <w:szCs w:val="28"/>
        </w:rPr>
      </w:pPr>
    </w:p>
    <w:p w:rsidR="008C58D4" w:rsidRPr="00577C00" w:rsidRDefault="008C58D4" w:rsidP="00B55D2A">
      <w:pPr>
        <w:jc w:val="both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Experiencia Laboral:</w:t>
      </w:r>
    </w:p>
    <w:p w:rsidR="008C58D4" w:rsidRPr="00577C00" w:rsidRDefault="008C58D4" w:rsidP="00E65E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Docente en escuela Secundaria “Nicolás Zapata”</w:t>
      </w:r>
    </w:p>
    <w:p w:rsidR="008C58D4" w:rsidRPr="00577C00" w:rsidRDefault="00577C00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Huichihuayán</w:t>
      </w:r>
      <w:bookmarkStart w:id="0" w:name="_GoBack"/>
      <w:bookmarkEnd w:id="0"/>
      <w:r w:rsidR="008C58D4" w:rsidRPr="00577C00">
        <w:rPr>
          <w:rFonts w:ascii="Arial" w:hAnsi="Arial" w:cs="Arial"/>
          <w:sz w:val="28"/>
          <w:szCs w:val="28"/>
        </w:rPr>
        <w:t>, Huehuetlán, S.L.P.</w:t>
      </w:r>
    </w:p>
    <w:p w:rsidR="008C58D4" w:rsidRPr="00577C00" w:rsidRDefault="008C58D4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8C58D4" w:rsidRPr="00577C00" w:rsidRDefault="008C58D4" w:rsidP="0036270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Auxiliar Contable en el Departamento de Tesorería Municipal</w:t>
      </w:r>
    </w:p>
    <w:p w:rsidR="008C58D4" w:rsidRPr="00577C00" w:rsidRDefault="008C58D4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H. Ayuntamiento 2009-2012</w:t>
      </w:r>
    </w:p>
    <w:p w:rsidR="00A468B6" w:rsidRPr="00577C00" w:rsidRDefault="00A468B6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8C58D4" w:rsidRPr="00577C00" w:rsidRDefault="008C58D4" w:rsidP="008C58D4">
      <w:pPr>
        <w:jc w:val="both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Educación:</w:t>
      </w:r>
    </w:p>
    <w:p w:rsidR="00A468B6" w:rsidRPr="00577C00" w:rsidRDefault="008C58D4" w:rsidP="002611E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 xml:space="preserve">Lic. en Pedagogía Especialidad en Ciencias Sociales </w:t>
      </w:r>
    </w:p>
    <w:p w:rsidR="00A468B6" w:rsidRPr="00577C00" w:rsidRDefault="005F305D" w:rsidP="00A468B6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Año de Egreso 2003</w:t>
      </w:r>
    </w:p>
    <w:p w:rsidR="00577C00" w:rsidRDefault="005F305D" w:rsidP="00577C00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 xml:space="preserve">Universidad Tangamanga, Campus Axtla de Terrazas, San Luis Potosí.   </w:t>
      </w:r>
    </w:p>
    <w:p w:rsidR="00577C00" w:rsidRDefault="00577C00" w:rsidP="00577C00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577C00" w:rsidRPr="00577C00" w:rsidRDefault="00577C00" w:rsidP="00577C0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C</w:t>
      </w:r>
      <w:r w:rsidRPr="00577C00">
        <w:rPr>
          <w:rFonts w:ascii="Arial" w:hAnsi="Arial" w:cs="Arial"/>
          <w:sz w:val="28"/>
          <w:szCs w:val="28"/>
        </w:rPr>
        <w:t>ertificación</w:t>
      </w:r>
      <w:r>
        <w:rPr>
          <w:rFonts w:ascii="Arial" w:hAnsi="Arial" w:cs="Arial"/>
          <w:sz w:val="28"/>
          <w:szCs w:val="28"/>
        </w:rPr>
        <w:t xml:space="preserve"> </w:t>
      </w:r>
      <w:r w:rsidRPr="00577C00">
        <w:rPr>
          <w:rFonts w:ascii="Arial" w:hAnsi="Arial" w:cs="Arial"/>
          <w:sz w:val="28"/>
          <w:szCs w:val="28"/>
        </w:rPr>
        <w:t>de Funcionario Público Municipal Correspondientes al año 2019, De conformidad con el Artículo 107 BIS de la Ley Orgánica del Municipio Libre del Estado de San Luis Potosí.</w:t>
      </w:r>
    </w:p>
    <w:p w:rsidR="00577C00" w:rsidRPr="00577C00" w:rsidRDefault="00577C00" w:rsidP="00A468B6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A468B6" w:rsidRPr="00577C00" w:rsidRDefault="00A468B6" w:rsidP="00A468B6">
      <w:pPr>
        <w:jc w:val="both"/>
        <w:rPr>
          <w:rFonts w:ascii="Arial" w:hAnsi="Arial" w:cs="Arial"/>
          <w:b/>
          <w:sz w:val="28"/>
          <w:szCs w:val="28"/>
        </w:rPr>
      </w:pPr>
      <w:r w:rsidRPr="00577C00">
        <w:rPr>
          <w:rFonts w:ascii="Arial" w:hAnsi="Arial" w:cs="Arial"/>
          <w:b/>
          <w:sz w:val="28"/>
          <w:szCs w:val="28"/>
        </w:rPr>
        <w:t>Diplomas:</w:t>
      </w:r>
    </w:p>
    <w:p w:rsidR="00A468B6" w:rsidRPr="00577C00" w:rsidRDefault="00A468B6" w:rsidP="00A468B6">
      <w:p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CEGAIP</w:t>
      </w:r>
    </w:p>
    <w:p w:rsidR="00A468B6" w:rsidRPr="00577C00" w:rsidRDefault="00A468B6" w:rsidP="00A468B6">
      <w:p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Capacitación del FAIS</w:t>
      </w:r>
    </w:p>
    <w:p w:rsidR="00A468B6" w:rsidRPr="00577C00" w:rsidRDefault="00A468B6" w:rsidP="00A468B6">
      <w:pPr>
        <w:jc w:val="both"/>
        <w:rPr>
          <w:rFonts w:ascii="Arial" w:hAnsi="Arial" w:cs="Arial"/>
          <w:sz w:val="28"/>
          <w:szCs w:val="28"/>
        </w:rPr>
      </w:pPr>
    </w:p>
    <w:p w:rsidR="00A468B6" w:rsidRPr="00577C00" w:rsidRDefault="00A468B6" w:rsidP="00A468B6">
      <w:p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Aptitudes Técnicas</w:t>
      </w:r>
    </w:p>
    <w:p w:rsidR="00A468B6" w:rsidRPr="00577C00" w:rsidRDefault="00A468B6" w:rsidP="00A468B6">
      <w:pPr>
        <w:jc w:val="both"/>
        <w:rPr>
          <w:rFonts w:ascii="Arial" w:hAnsi="Arial" w:cs="Arial"/>
          <w:sz w:val="28"/>
          <w:szCs w:val="28"/>
        </w:rPr>
      </w:pPr>
      <w:r w:rsidRPr="00577C00">
        <w:rPr>
          <w:rFonts w:ascii="Arial" w:hAnsi="Arial" w:cs="Arial"/>
          <w:sz w:val="28"/>
          <w:szCs w:val="28"/>
        </w:rPr>
        <w:t>Paquete Office</w:t>
      </w:r>
    </w:p>
    <w:sectPr w:rsidR="00A468B6" w:rsidRPr="00577C00" w:rsidSect="00A1743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A03C7"/>
    <w:multiLevelType w:val="hybridMultilevel"/>
    <w:tmpl w:val="B8CC05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21FC7"/>
    <w:rsid w:val="002F4598"/>
    <w:rsid w:val="0034768B"/>
    <w:rsid w:val="003762CC"/>
    <w:rsid w:val="003A245F"/>
    <w:rsid w:val="003B510E"/>
    <w:rsid w:val="004A5189"/>
    <w:rsid w:val="00577C00"/>
    <w:rsid w:val="005F2433"/>
    <w:rsid w:val="005F305D"/>
    <w:rsid w:val="00677F49"/>
    <w:rsid w:val="00737374"/>
    <w:rsid w:val="007E7D95"/>
    <w:rsid w:val="008C58D4"/>
    <w:rsid w:val="008F056E"/>
    <w:rsid w:val="00936502"/>
    <w:rsid w:val="009A3920"/>
    <w:rsid w:val="009C1242"/>
    <w:rsid w:val="00A1743E"/>
    <w:rsid w:val="00A468B6"/>
    <w:rsid w:val="00A76992"/>
    <w:rsid w:val="00AF2322"/>
    <w:rsid w:val="00B55D2A"/>
    <w:rsid w:val="00BC64BB"/>
    <w:rsid w:val="00BE3587"/>
    <w:rsid w:val="00C22CA7"/>
    <w:rsid w:val="00C249ED"/>
    <w:rsid w:val="00C34E4B"/>
    <w:rsid w:val="00C761A7"/>
    <w:rsid w:val="00C92A9F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B307B"/>
  <w15:docId w15:val="{8DA0BC00-000F-4AF2-A7BC-2E2B60852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1743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43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743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743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743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743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743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743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743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74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174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74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743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743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743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743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743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743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743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74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743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743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743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743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743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743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743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743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743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743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743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743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743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743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743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743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5</cp:revision>
  <dcterms:created xsi:type="dcterms:W3CDTF">2018-11-14T16:46:00Z</dcterms:created>
  <dcterms:modified xsi:type="dcterms:W3CDTF">2020-01-03T18:13:00Z</dcterms:modified>
</cp:coreProperties>
</file>