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C15E9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415D1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89D3D35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3341EBC7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02FEFCC0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B3301DC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3EDAF991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71A4F353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6017A8E4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06B728D8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3BA69D2B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01E84507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46ACDF2E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0FAC60C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5F8C9F23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30C1E765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90CE8"/>
    <w:rsid w:val="0022684E"/>
    <w:rsid w:val="002C76CE"/>
    <w:rsid w:val="003B510E"/>
    <w:rsid w:val="004A5BF7"/>
    <w:rsid w:val="004D5594"/>
    <w:rsid w:val="005F2433"/>
    <w:rsid w:val="00612FCB"/>
    <w:rsid w:val="00677F49"/>
    <w:rsid w:val="00744CE1"/>
    <w:rsid w:val="007E7D95"/>
    <w:rsid w:val="00860284"/>
    <w:rsid w:val="00883B2A"/>
    <w:rsid w:val="009A3920"/>
    <w:rsid w:val="00AA163D"/>
    <w:rsid w:val="00CD04E0"/>
    <w:rsid w:val="00D046FB"/>
    <w:rsid w:val="00DF4DD3"/>
    <w:rsid w:val="00E44D8B"/>
    <w:rsid w:val="00ED34E0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92017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63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13</cp:revision>
  <dcterms:created xsi:type="dcterms:W3CDTF">2018-11-08T00:48:00Z</dcterms:created>
  <dcterms:modified xsi:type="dcterms:W3CDTF">2020-05-06T17:04:00Z</dcterms:modified>
</cp:coreProperties>
</file>