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448A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15B2EE8E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0C767B8E" w14:textId="77777777" w:rsidR="00677F49" w:rsidRDefault="007E7D95" w:rsidP="006D52BB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JANETH HERNANDEZ SONI</w:t>
      </w:r>
    </w:p>
    <w:p w14:paraId="386EB261" w14:textId="77777777" w:rsidR="008E0567" w:rsidRPr="006D52BB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6D52BB">
        <w:rPr>
          <w:rFonts w:ascii="Arial" w:hAnsi="Arial" w:cs="Arial"/>
          <w:b/>
        </w:rPr>
        <w:t xml:space="preserve">CARGO: </w:t>
      </w:r>
      <w:r w:rsidR="006D52BB" w:rsidRPr="006D52BB">
        <w:rPr>
          <w:rFonts w:ascii="Arial" w:hAnsi="Arial" w:cs="Arial"/>
          <w:b/>
        </w:rPr>
        <w:t>CUARTA REGIDORA DE REPRESENTACIÓN PROPORCIONAL</w:t>
      </w:r>
    </w:p>
    <w:p w14:paraId="09BE0B22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ABDCD4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E79D46C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2D6F7B8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6BEA286E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111DF4F5" w14:textId="77777777" w:rsid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8E0567">
        <w:rPr>
          <w:rFonts w:ascii="Arial" w:hAnsi="Arial" w:cs="Arial"/>
          <w:b/>
        </w:rPr>
        <w:t>ESTUDIOS</w:t>
      </w:r>
      <w:r>
        <w:rPr>
          <w:rFonts w:ascii="Arial" w:hAnsi="Arial" w:cs="Arial"/>
          <w:b/>
        </w:rPr>
        <w:t> :</w:t>
      </w:r>
    </w:p>
    <w:p w14:paraId="454B0B2F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6AF8DC0B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ESCUELA NORMAL DE ESTUDIOS SUPERIORES DEL MAGISTERIO POTOSINO</w:t>
      </w:r>
    </w:p>
    <w:p w14:paraId="681E8742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GENERACION 2010-2014</w:t>
      </w:r>
    </w:p>
    <w:p w14:paraId="7637D327" w14:textId="77777777" w:rsidR="008E0567" w:rsidRPr="008E0567" w:rsidRDefault="006D52BB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 w:rsidRPr="008E0567">
        <w:rPr>
          <w:rFonts w:ascii="Arial" w:hAnsi="Arial" w:cs="Arial"/>
        </w:rPr>
        <w:t>DOCUMENTO RECIBIDO : CERTIFICADO</w:t>
      </w:r>
      <w:r>
        <w:rPr>
          <w:rFonts w:ascii="Arial" w:hAnsi="Arial" w:cs="Arial"/>
        </w:rPr>
        <w:t xml:space="preserve"> DE LICENCIATURA EN EDUCACIO</w:t>
      </w:r>
      <w:r w:rsidRPr="008E0567">
        <w:rPr>
          <w:rFonts w:ascii="Arial" w:hAnsi="Arial" w:cs="Arial"/>
        </w:rPr>
        <w:t>N PRIMARIA.</w:t>
      </w:r>
    </w:p>
    <w:p w14:paraId="56AC79C0" w14:textId="77777777" w:rsidR="008E0567" w:rsidRPr="008E0567" w:rsidRDefault="008E0567" w:rsidP="008E0567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31C79AE2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518DABAA" w14:textId="77777777" w:rsidR="008E0567" w:rsidRPr="008E0567" w:rsidRDefault="008E0567" w:rsidP="008E0567">
      <w:pPr>
        <w:jc w:val="both"/>
        <w:rPr>
          <w:rFonts w:ascii="Arial" w:hAnsi="Arial" w:cs="Arial"/>
        </w:rPr>
      </w:pPr>
    </w:p>
    <w:p w14:paraId="42FF7140" w14:textId="77777777" w:rsidR="008E0567" w:rsidRPr="006D52BB" w:rsidRDefault="008E0567" w:rsidP="008E0567">
      <w:pPr>
        <w:jc w:val="both"/>
        <w:rPr>
          <w:rFonts w:ascii="Arial" w:hAnsi="Arial" w:cs="Arial"/>
          <w:b/>
          <w:bCs/>
        </w:rPr>
      </w:pPr>
      <w:r w:rsidRPr="006D52BB">
        <w:rPr>
          <w:rFonts w:ascii="Arial" w:hAnsi="Arial" w:cs="Arial"/>
          <w:b/>
          <w:bCs/>
        </w:rPr>
        <w:t>EXPERIENCIA LABORAL</w:t>
      </w:r>
      <w:r w:rsidR="006D52BB">
        <w:rPr>
          <w:rFonts w:ascii="Arial" w:hAnsi="Arial" w:cs="Arial"/>
          <w:b/>
          <w:bCs/>
        </w:rPr>
        <w:t>:</w:t>
      </w:r>
    </w:p>
    <w:p w14:paraId="5CA86B95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Apoyo municipal en el H. Ayuntamiento de Huehuetlán, S.L.P.</w:t>
      </w:r>
    </w:p>
    <w:p w14:paraId="443409F9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INICIO: AGOSTO 2017</w:t>
      </w:r>
    </w:p>
    <w:p w14:paraId="1B6F5CF1" w14:textId="77777777" w:rsidR="008E0567" w:rsidRPr="008E0567" w:rsidRDefault="008E0567" w:rsidP="008E0567">
      <w:pPr>
        <w:jc w:val="both"/>
        <w:rPr>
          <w:rFonts w:ascii="Arial" w:hAnsi="Arial" w:cs="Arial"/>
          <w:lang w:val="es-ES_tradnl"/>
        </w:rPr>
      </w:pPr>
      <w:r w:rsidRPr="008E0567">
        <w:rPr>
          <w:rFonts w:ascii="Arial" w:hAnsi="Arial" w:cs="Arial"/>
          <w:lang w:val="es-ES_tradnl"/>
        </w:rPr>
        <w:t>FECHA DE TÉRMINO: JULIO 2018</w:t>
      </w:r>
    </w:p>
    <w:p w14:paraId="1A4D47F8" w14:textId="77777777" w:rsidR="008E0567" w:rsidRPr="008E0567" w:rsidRDefault="008E0567" w:rsidP="008E0567">
      <w:pPr>
        <w:jc w:val="both"/>
        <w:rPr>
          <w:rFonts w:ascii="Arial" w:hAnsi="Arial" w:cs="Arial"/>
          <w:sz w:val="24"/>
          <w:szCs w:val="24"/>
          <w:lang w:val="es-ES_tradnl"/>
        </w:rPr>
      </w:pPr>
    </w:p>
    <w:sectPr w:rsidR="008E0567" w:rsidRPr="008E0567" w:rsidSect="00A609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1F5FCA"/>
    <w:rsid w:val="005337E3"/>
    <w:rsid w:val="005F2433"/>
    <w:rsid w:val="00677F49"/>
    <w:rsid w:val="006D52BB"/>
    <w:rsid w:val="00747A3C"/>
    <w:rsid w:val="007E7D95"/>
    <w:rsid w:val="008E0567"/>
    <w:rsid w:val="009A3920"/>
    <w:rsid w:val="00A609EE"/>
    <w:rsid w:val="00D046FB"/>
    <w:rsid w:val="00DE33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90669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609E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609E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609E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609E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609E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609E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609E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609E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609E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609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609E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609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609E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609E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609E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60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609E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609E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609E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609E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609E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609E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609E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609E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609E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609E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09E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09E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609E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609E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609E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609E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609E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609EE"/>
    <w:rPr>
      <w:color w:val="800080" w:themeColor="followedHyperlink"/>
      <w:u w:val="single"/>
    </w:rPr>
  </w:style>
  <w:style w:type="paragraph" w:customStyle="1" w:styleId="Sansinterligne1">
    <w:name w:val="Sans interligne1"/>
    <w:uiPriority w:val="1"/>
    <w:qFormat/>
    <w:rsid w:val="008E05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7</cp:revision>
  <dcterms:created xsi:type="dcterms:W3CDTF">2018-11-08T00:47:00Z</dcterms:created>
  <dcterms:modified xsi:type="dcterms:W3CDTF">2020-05-06T17:03:00Z</dcterms:modified>
</cp:coreProperties>
</file>