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0D0AD8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A65D55D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1FB722E9" w14:textId="77777777" w:rsidR="00677F49" w:rsidRDefault="000674E3" w:rsidP="00755A92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PABLO ABEL MARTINEZ</w:t>
      </w:r>
    </w:p>
    <w:p w14:paraId="4FC2FB1E" w14:textId="77777777" w:rsidR="00846D8C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 ACTUAL</w:t>
      </w:r>
      <w:r>
        <w:rPr>
          <w:rFonts w:ascii="Arial" w:hAnsi="Arial" w:cs="Arial"/>
          <w:sz w:val="24"/>
          <w:szCs w:val="24"/>
        </w:rPr>
        <w:t>. SÍNDICO MUNICIPAL</w:t>
      </w:r>
    </w:p>
    <w:p w14:paraId="062889C4" w14:textId="77777777" w:rsidR="00755A92" w:rsidRPr="00745EDF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</w:p>
    <w:p w14:paraId="5C39CBD7" w14:textId="77777777" w:rsidR="00846D8C" w:rsidRPr="00745EDF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304DD451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ESCOLARIDAD</w:t>
      </w:r>
    </w:p>
    <w:p w14:paraId="34D6FFC4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UNIVERSIDAD INTERCULTURAL CAMPUS TANCANHUTZ</w:t>
      </w:r>
    </w:p>
    <w:p w14:paraId="371EE1F6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Carrera trunca: derecho con orientación en asuntos indígenas </w:t>
      </w:r>
    </w:p>
    <w:p w14:paraId="36CF7974" w14:textId="77777777" w:rsidR="00846D8C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50731DDF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6B4DDFD5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2590D6D5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ULTIMO EMPLEO</w:t>
      </w:r>
    </w:p>
    <w:p w14:paraId="408E64F2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EMPRESA: COVERPAK </w:t>
      </w:r>
    </w:p>
    <w:p w14:paraId="31C38144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DIRECCION: parque industrial </w:t>
      </w:r>
      <w:proofErr w:type="spellStart"/>
      <w:r w:rsidRPr="00745EDF">
        <w:rPr>
          <w:rFonts w:ascii="Arial" w:hAnsi="Arial" w:cs="Arial"/>
          <w:sz w:val="24"/>
          <w:szCs w:val="24"/>
        </w:rPr>
        <w:t>milimex</w:t>
      </w:r>
      <w:proofErr w:type="spellEnd"/>
      <w:r w:rsidRPr="00745EDF">
        <w:rPr>
          <w:rFonts w:ascii="Arial" w:hAnsi="Arial" w:cs="Arial"/>
          <w:sz w:val="24"/>
          <w:szCs w:val="24"/>
        </w:rPr>
        <w:t xml:space="preserve">  Apodaca nuevo león </w:t>
      </w:r>
    </w:p>
    <w:p w14:paraId="3442D004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INGRESO: 2014-2016</w:t>
      </w:r>
    </w:p>
    <w:p w14:paraId="0232F9C8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PUESTO: encargado en área de producción</w:t>
      </w:r>
    </w:p>
    <w:p w14:paraId="78A51657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EXPERIENCIA: instalación de maquinaria industrial y mantenimiento.</w:t>
      </w:r>
    </w:p>
    <w:p w14:paraId="7056F9A5" w14:textId="77777777" w:rsidR="00846D8C" w:rsidRPr="005F2433" w:rsidRDefault="00846D8C" w:rsidP="005F2433">
      <w:pPr>
        <w:rPr>
          <w:rFonts w:ascii="Arial" w:hAnsi="Arial" w:cs="Arial"/>
          <w:b/>
          <w:sz w:val="24"/>
          <w:szCs w:val="24"/>
        </w:rPr>
      </w:pPr>
    </w:p>
    <w:sectPr w:rsidR="00846D8C" w:rsidRPr="005F2433" w:rsidSect="00237D4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237D43"/>
    <w:rsid w:val="00280DA7"/>
    <w:rsid w:val="003762CC"/>
    <w:rsid w:val="003B510E"/>
    <w:rsid w:val="00520515"/>
    <w:rsid w:val="005328DD"/>
    <w:rsid w:val="005F2433"/>
    <w:rsid w:val="00677F49"/>
    <w:rsid w:val="00755A92"/>
    <w:rsid w:val="00755B6E"/>
    <w:rsid w:val="007E7D95"/>
    <w:rsid w:val="00846D8C"/>
    <w:rsid w:val="009A3920"/>
    <w:rsid w:val="00AF2322"/>
    <w:rsid w:val="00BE3587"/>
    <w:rsid w:val="00C249ED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7AC4F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37D43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37D43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37D43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37D43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37D43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37D43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37D43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37D43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37D43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37D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37D4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37D4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37D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37D4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37D4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37D4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7D43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37D4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37D43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37D43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37D43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37D43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37D43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37D43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7D43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7D43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37D43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37D43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37D43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37D43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37D4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37D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4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7</cp:revision>
  <dcterms:created xsi:type="dcterms:W3CDTF">2018-11-08T01:08:00Z</dcterms:created>
  <dcterms:modified xsi:type="dcterms:W3CDTF">2020-05-06T17:03:00Z</dcterms:modified>
</cp:coreProperties>
</file>