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023A76">
      <w:bookmarkStart w:id="0" w:name="_GoBack"/>
      <w:bookmarkEnd w:id="0"/>
      <w:r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887BC0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887BC0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9F7" w:rsidRPr="00A95E7B" w:rsidRDefault="008741DB" w:rsidP="00A95E7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  <w:lang w:val="es-MX"/>
                              </w:rPr>
                              <w:t>FERNANDEZ LOZADA LUZ MARIA ARACELI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B069F7" w:rsidRPr="00A95E7B" w:rsidRDefault="008741DB" w:rsidP="00A95E7B">
                      <w:pPr>
                        <w:spacing w:after="0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  <w:lang w:val="es-MX"/>
                        </w:rPr>
                        <w:t>FERNANDEZ LOZADA LUZ MARIA ARACELI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635198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C6B8E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635198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88A8C0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8741DB" w:rsidP="008741DB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Sin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curriulum</w:t>
                            </w:r>
                            <w:proofErr w:type="spellEnd"/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8741DB" w:rsidP="008741DB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Sin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curriulum</w:t>
                      </w:r>
                      <w:proofErr w:type="spellEnd"/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635198" w:rsidRDefault="00635198" w:rsidP="0028059C"/>
    <w:p w:rsidR="00635198" w:rsidRDefault="00635198" w:rsidP="0028059C"/>
    <w:p w:rsidR="00635198" w:rsidRDefault="00635198" w:rsidP="0028059C"/>
    <w:p w:rsidR="00635198" w:rsidRDefault="00635198" w:rsidP="0028059C"/>
    <w:p w:rsidR="0028059C" w:rsidRPr="0028059C" w:rsidRDefault="00F64FBE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140971</wp:posOffset>
                </wp:positionV>
                <wp:extent cx="1001395" cy="294639"/>
                <wp:effectExtent l="0" t="0" r="8255" b="0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94639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68A2A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11.1pt;width:78.85pt;height:23.2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" fillcolor="#6cc6c9" stroked="f" strokeweight="1.5pt">
                <v:stroke endcap="round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485775</wp:posOffset>
                </wp:positionH>
                <wp:positionV relativeFrom="paragraph">
                  <wp:posOffset>821055</wp:posOffset>
                </wp:positionV>
                <wp:extent cx="1082040" cy="30480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87BC0" w:rsidRDefault="00953C4A" w:rsidP="00787B13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25pt;margin-top:64.65pt;width:85.2pt;height:2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" fillcolor="#1c6194 [2405]" stroked="f">
                <v:textbox>
                  <w:txbxContent>
                    <w:p w:rsidR="00953C4A" w:rsidRPr="00887BC0" w:rsidRDefault="00953C4A" w:rsidP="00787B13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8085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C3DD6" w:rsidRDefault="00953C4A" w:rsidP="00A95E7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6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" fillcolor="#1c6194 [2405]" stroked="f">
                <v:textbox>
                  <w:txbxContent>
                    <w:p w:rsidR="00953C4A" w:rsidRPr="008C3DD6" w:rsidRDefault="00953C4A" w:rsidP="00A95E7B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787B13" w:rsidRDefault="0028059C" w:rsidP="00787B13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7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" fillcolor="#1c6194 [2405]" stroked="f">
                <v:textbox>
                  <w:txbxContent>
                    <w:p w:rsidR="0028059C" w:rsidRPr="00787B13" w:rsidRDefault="0028059C" w:rsidP="00787B13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  <w:p w:rsidR="00635198" w:rsidRPr="00C860D3" w:rsidRDefault="00635198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6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z26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XJwk2YI4og4eRlPiI8JNB/43JT0asqHh1555SYn+bFHL62lVJQfnoJovZxj4y8z2&#10;MsMsR6iGRkrG7SZm14+cb1HzVmU5XiY5zYxGyyqdHkVy8mWcT7083fUf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PY/Pbo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  <w:p w:rsidR="00635198" w:rsidRPr="00C860D3" w:rsidRDefault="00635198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posOffset>0</wp:posOffset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5E7B" w:rsidRPr="006165C6" w:rsidRDefault="00A95E7B" w:rsidP="000330F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A95E7B" w:rsidRPr="006165C6" w:rsidRDefault="00A95E7B" w:rsidP="000330F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30F5" w:rsidRPr="000330F5" w:rsidRDefault="000330F5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0330F5" w:rsidRPr="000330F5" w:rsidRDefault="000330F5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F64FBE" w:rsidRDefault="006309C2" w:rsidP="00AD7C89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F64FBE" w:rsidRDefault="006309C2" w:rsidP="00AD7C89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635198" w:rsidRPr="0028059C" w:rsidRDefault="00635198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F64FBE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+V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6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Cooz5V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F64FBE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Default="0028059C" w:rsidP="00F51A36">
      <w:pPr>
        <w:tabs>
          <w:tab w:val="left" w:pos="4035"/>
        </w:tabs>
      </w:pPr>
      <w:r>
        <w:tab/>
      </w:r>
    </w:p>
    <w:p w:rsidR="00635198" w:rsidRDefault="00635198" w:rsidP="00F51A36">
      <w:pPr>
        <w:tabs>
          <w:tab w:val="left" w:pos="4035"/>
        </w:tabs>
      </w:pPr>
    </w:p>
    <w:p w:rsidR="00635198" w:rsidRDefault="00635198" w:rsidP="00F51A36">
      <w:pPr>
        <w:tabs>
          <w:tab w:val="left" w:pos="4035"/>
        </w:tabs>
      </w:pPr>
    </w:p>
    <w:p w:rsidR="00635198" w:rsidRDefault="00635198" w:rsidP="00F51A36">
      <w:pPr>
        <w:tabs>
          <w:tab w:val="left" w:pos="4035"/>
        </w:tabs>
      </w:pPr>
    </w:p>
    <w:p w:rsidR="00635198" w:rsidRDefault="00635198" w:rsidP="00F51A36">
      <w:pPr>
        <w:tabs>
          <w:tab w:val="left" w:pos="4035"/>
        </w:tabs>
      </w:pPr>
    </w:p>
    <w:p w:rsidR="00635198" w:rsidRPr="0028059C" w:rsidRDefault="00635198" w:rsidP="00635198">
      <w:pPr>
        <w:spacing w:after="0"/>
      </w:pPr>
      <w:r w:rsidRPr="009B11B9">
        <w:rPr>
          <w:rFonts w:ascii="Century Gothic" w:hAnsi="Century Gothic"/>
          <w:i/>
          <w:color w:val="4B7F83"/>
        </w:rPr>
        <w:t>Sin sanciones Administrativas</w:t>
      </w:r>
    </w:p>
    <w:p w:rsidR="00635198" w:rsidRPr="0028059C" w:rsidRDefault="00635198" w:rsidP="00F51A36">
      <w:pPr>
        <w:tabs>
          <w:tab w:val="left" w:pos="4035"/>
        </w:tabs>
      </w:pPr>
    </w:p>
    <w:sectPr w:rsidR="00635198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D4E" w:rsidRDefault="00CE6D4E" w:rsidP="00383DEB">
      <w:pPr>
        <w:spacing w:after="0" w:line="240" w:lineRule="auto"/>
      </w:pPr>
      <w:r>
        <w:separator/>
      </w:r>
    </w:p>
  </w:endnote>
  <w:endnote w:type="continuationSeparator" w:id="0">
    <w:p w:rsidR="00CE6D4E" w:rsidRDefault="00CE6D4E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D4E" w:rsidRDefault="00CE6D4E" w:rsidP="00383DEB">
      <w:pPr>
        <w:spacing w:after="0" w:line="240" w:lineRule="auto"/>
      </w:pPr>
      <w:r>
        <w:separator/>
      </w:r>
    </w:p>
  </w:footnote>
  <w:footnote w:type="continuationSeparator" w:id="0">
    <w:p w:rsidR="00CE6D4E" w:rsidRDefault="00CE6D4E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1EE8"/>
    <w:rsid w:val="00023A76"/>
    <w:rsid w:val="000330F5"/>
    <w:rsid w:val="00042EE0"/>
    <w:rsid w:val="00056AE0"/>
    <w:rsid w:val="000A6DF2"/>
    <w:rsid w:val="000F4FB3"/>
    <w:rsid w:val="000F7161"/>
    <w:rsid w:val="0010036C"/>
    <w:rsid w:val="0011595F"/>
    <w:rsid w:val="00130717"/>
    <w:rsid w:val="0014304E"/>
    <w:rsid w:val="001468FC"/>
    <w:rsid w:val="00151F61"/>
    <w:rsid w:val="001662BD"/>
    <w:rsid w:val="00184EFB"/>
    <w:rsid w:val="001949B9"/>
    <w:rsid w:val="001960E4"/>
    <w:rsid w:val="001A6067"/>
    <w:rsid w:val="001B0822"/>
    <w:rsid w:val="001B4185"/>
    <w:rsid w:val="001E642F"/>
    <w:rsid w:val="0028059C"/>
    <w:rsid w:val="002B3B19"/>
    <w:rsid w:val="002D5EC5"/>
    <w:rsid w:val="00323102"/>
    <w:rsid w:val="0033060E"/>
    <w:rsid w:val="0033354E"/>
    <w:rsid w:val="00340404"/>
    <w:rsid w:val="0035426F"/>
    <w:rsid w:val="00361992"/>
    <w:rsid w:val="00365548"/>
    <w:rsid w:val="00371ADE"/>
    <w:rsid w:val="00383DEB"/>
    <w:rsid w:val="00385645"/>
    <w:rsid w:val="003C0589"/>
    <w:rsid w:val="003D4E50"/>
    <w:rsid w:val="004271AB"/>
    <w:rsid w:val="004833DA"/>
    <w:rsid w:val="00497B98"/>
    <w:rsid w:val="004C6B00"/>
    <w:rsid w:val="005204D7"/>
    <w:rsid w:val="005258E3"/>
    <w:rsid w:val="005410E7"/>
    <w:rsid w:val="005606DE"/>
    <w:rsid w:val="00572258"/>
    <w:rsid w:val="005943CD"/>
    <w:rsid w:val="006134D8"/>
    <w:rsid w:val="006165C6"/>
    <w:rsid w:val="006309C2"/>
    <w:rsid w:val="00635198"/>
    <w:rsid w:val="006517EA"/>
    <w:rsid w:val="00653052"/>
    <w:rsid w:val="0065633E"/>
    <w:rsid w:val="0067257F"/>
    <w:rsid w:val="00680851"/>
    <w:rsid w:val="006C5295"/>
    <w:rsid w:val="006D0ECA"/>
    <w:rsid w:val="006E4148"/>
    <w:rsid w:val="00710E86"/>
    <w:rsid w:val="007234DC"/>
    <w:rsid w:val="007240E0"/>
    <w:rsid w:val="00741EE6"/>
    <w:rsid w:val="00743581"/>
    <w:rsid w:val="00745B54"/>
    <w:rsid w:val="00787B13"/>
    <w:rsid w:val="007A0D2F"/>
    <w:rsid w:val="007A450B"/>
    <w:rsid w:val="008133AF"/>
    <w:rsid w:val="008231F6"/>
    <w:rsid w:val="00824D39"/>
    <w:rsid w:val="008741DB"/>
    <w:rsid w:val="00887BC0"/>
    <w:rsid w:val="008954F0"/>
    <w:rsid w:val="008A4E01"/>
    <w:rsid w:val="008A713E"/>
    <w:rsid w:val="008B583C"/>
    <w:rsid w:val="008C3DD6"/>
    <w:rsid w:val="008E50B4"/>
    <w:rsid w:val="009423C1"/>
    <w:rsid w:val="00947F9B"/>
    <w:rsid w:val="00953C4A"/>
    <w:rsid w:val="00967E65"/>
    <w:rsid w:val="00983BF1"/>
    <w:rsid w:val="009927C4"/>
    <w:rsid w:val="009948A8"/>
    <w:rsid w:val="009B11B9"/>
    <w:rsid w:val="009B3512"/>
    <w:rsid w:val="009B749D"/>
    <w:rsid w:val="009C5CE3"/>
    <w:rsid w:val="009C6589"/>
    <w:rsid w:val="009D1A9E"/>
    <w:rsid w:val="009F2087"/>
    <w:rsid w:val="009F2D61"/>
    <w:rsid w:val="00A27777"/>
    <w:rsid w:val="00A57CA9"/>
    <w:rsid w:val="00A95E7B"/>
    <w:rsid w:val="00AB4F56"/>
    <w:rsid w:val="00AD5FC0"/>
    <w:rsid w:val="00AD7C89"/>
    <w:rsid w:val="00AF0E7B"/>
    <w:rsid w:val="00AF4773"/>
    <w:rsid w:val="00B069F7"/>
    <w:rsid w:val="00B66B4C"/>
    <w:rsid w:val="00B81EC2"/>
    <w:rsid w:val="00B81FA1"/>
    <w:rsid w:val="00BA70F9"/>
    <w:rsid w:val="00BB0535"/>
    <w:rsid w:val="00C12447"/>
    <w:rsid w:val="00C21ACE"/>
    <w:rsid w:val="00C33036"/>
    <w:rsid w:val="00C404D0"/>
    <w:rsid w:val="00C44162"/>
    <w:rsid w:val="00C860D3"/>
    <w:rsid w:val="00CA55AD"/>
    <w:rsid w:val="00CD244A"/>
    <w:rsid w:val="00CE6D4E"/>
    <w:rsid w:val="00D51DB8"/>
    <w:rsid w:val="00D81BC2"/>
    <w:rsid w:val="00DA162D"/>
    <w:rsid w:val="00DE79D0"/>
    <w:rsid w:val="00E01D2F"/>
    <w:rsid w:val="00E046C6"/>
    <w:rsid w:val="00EA26A1"/>
    <w:rsid w:val="00EC1A6E"/>
    <w:rsid w:val="00EC1BC7"/>
    <w:rsid w:val="00ED2606"/>
    <w:rsid w:val="00EE75C1"/>
    <w:rsid w:val="00F41853"/>
    <w:rsid w:val="00F51A36"/>
    <w:rsid w:val="00F520A8"/>
    <w:rsid w:val="00F55EFD"/>
    <w:rsid w:val="00F64FBE"/>
    <w:rsid w:val="00F95DB1"/>
    <w:rsid w:val="00FC24B0"/>
    <w:rsid w:val="00FC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4.xml><?xml version="1.0" encoding="utf-8"?>
<ds:datastoreItem xmlns:ds="http://schemas.openxmlformats.org/officeDocument/2006/customXml" ds:itemID="{658A50B9-792D-42FF-A988-6E6B7168F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2019-08-08T22:43:00Z</dcterms:created>
  <dcterms:modified xsi:type="dcterms:W3CDTF">2019-08-08T22:43:00Z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