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3A245F" w:rsidRDefault="003A245F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3A245F" w:rsidRPr="00F27568" w:rsidRDefault="009C1242" w:rsidP="00F27568">
      <w:pPr>
        <w:jc w:val="center"/>
        <w:rPr>
          <w:rFonts w:ascii="Arial" w:hAnsi="Arial" w:cs="Arial"/>
          <w:b/>
          <w:sz w:val="24"/>
        </w:rPr>
      </w:pPr>
      <w:r w:rsidRPr="00F27568">
        <w:rPr>
          <w:rFonts w:ascii="Arial" w:hAnsi="Arial" w:cs="Arial"/>
          <w:b/>
          <w:sz w:val="24"/>
        </w:rPr>
        <w:t>A</w:t>
      </w:r>
      <w:bookmarkStart w:id="0" w:name="_GoBack"/>
      <w:bookmarkEnd w:id="0"/>
      <w:r w:rsidRPr="00F27568">
        <w:rPr>
          <w:rFonts w:ascii="Arial" w:hAnsi="Arial" w:cs="Arial"/>
          <w:b/>
          <w:sz w:val="24"/>
        </w:rPr>
        <w:t>RIADNA SANCHEZ LUNA</w:t>
      </w:r>
    </w:p>
    <w:p w:rsidR="00D234A1" w:rsidRPr="00F27568" w:rsidRDefault="00D234A1" w:rsidP="00F27568">
      <w:pPr>
        <w:tabs>
          <w:tab w:val="left" w:pos="4933"/>
        </w:tabs>
        <w:jc w:val="center"/>
        <w:rPr>
          <w:rFonts w:ascii="Arial" w:hAnsi="Arial" w:cs="Arial"/>
          <w:b/>
          <w:sz w:val="24"/>
        </w:rPr>
      </w:pPr>
      <w:r w:rsidRPr="00F27568">
        <w:rPr>
          <w:rFonts w:ascii="Arial" w:hAnsi="Arial" w:cs="Arial"/>
          <w:b/>
          <w:sz w:val="24"/>
        </w:rPr>
        <w:t>CARGO: COORDINADORA DEL SMDIF MUNICIPIO DE HUEHUETLAN</w:t>
      </w:r>
    </w:p>
    <w:p w:rsidR="00AA751A" w:rsidRDefault="00AA751A" w:rsidP="00D234A1">
      <w:pPr>
        <w:tabs>
          <w:tab w:val="left" w:pos="4933"/>
        </w:tabs>
        <w:rPr>
          <w:rFonts w:ascii="Arial" w:hAnsi="Arial" w:cs="Arial"/>
          <w:sz w:val="24"/>
        </w:rPr>
      </w:pPr>
    </w:p>
    <w:p w:rsidR="00D234A1" w:rsidRDefault="00D234A1" w:rsidP="005F243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ESTUDIOS:</w:t>
      </w:r>
    </w:p>
    <w:p w:rsidR="00D234A1" w:rsidRDefault="00D234A1" w:rsidP="00D234A1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FORMACION NIVEL SUPERIOR</w:t>
      </w:r>
    </w:p>
    <w:p w:rsidR="00D234A1" w:rsidRDefault="00D234A1" w:rsidP="00D234A1">
      <w:pPr>
        <w:pStyle w:val="Prrafode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FECHA: 2012-2017</w:t>
      </w:r>
    </w:p>
    <w:p w:rsidR="00D234A1" w:rsidRDefault="00D234A1" w:rsidP="00D234A1">
      <w:pPr>
        <w:pStyle w:val="Prrafode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INSTITUCION: INSTITUTO TECNOLOGICO SUPERIOR</w:t>
      </w:r>
    </w:p>
    <w:p w:rsidR="00D234A1" w:rsidRDefault="00D234A1" w:rsidP="00D234A1">
      <w:pPr>
        <w:pStyle w:val="Prrafode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UBICACIÓN: CD. VALLES, S.L.P.</w:t>
      </w:r>
    </w:p>
    <w:p w:rsidR="00D234A1" w:rsidRDefault="00D234A1" w:rsidP="00D234A1">
      <w:pPr>
        <w:pStyle w:val="Prrafode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DOCUMENTO: CERTIFICADO, CONSTANCIA DE TERMINACION DE ESTUDIOS, TITULO EN TRAMITE.</w:t>
      </w:r>
    </w:p>
    <w:p w:rsidR="00AA751A" w:rsidRDefault="00AA751A" w:rsidP="00D234A1">
      <w:pPr>
        <w:pStyle w:val="Prrafodelista"/>
        <w:rPr>
          <w:rFonts w:ascii="Arial" w:hAnsi="Arial" w:cs="Arial"/>
          <w:sz w:val="24"/>
        </w:rPr>
      </w:pPr>
    </w:p>
    <w:p w:rsidR="00D234A1" w:rsidRDefault="00D234A1" w:rsidP="00D234A1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EXPERIENCIA LABORAL</w:t>
      </w:r>
    </w:p>
    <w:p w:rsidR="00D234A1" w:rsidRDefault="00172FC8" w:rsidP="00D234A1">
      <w:pPr>
        <w:pStyle w:val="Prrafode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Empresa: Producción Y Comercialización De Árboles Frutales Y Ornamentales.</w:t>
      </w:r>
    </w:p>
    <w:p w:rsidR="00D234A1" w:rsidRDefault="00172FC8" w:rsidP="00D234A1">
      <w:pPr>
        <w:pStyle w:val="Prrafode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Ubicación: Huichihuayán, Huehuetlán, S.L.P.</w:t>
      </w:r>
    </w:p>
    <w:p w:rsidR="00D234A1" w:rsidRDefault="00172FC8" w:rsidP="00D234A1">
      <w:pPr>
        <w:pStyle w:val="Prrafode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Puesto: Auxiliar Administrativo</w:t>
      </w:r>
    </w:p>
    <w:p w:rsidR="00D234A1" w:rsidRDefault="00172FC8" w:rsidP="00D234A1">
      <w:pPr>
        <w:pStyle w:val="Prrafode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Actividad: Elaboración De Facturas, Cotizaciones, Pedidos.</w:t>
      </w:r>
    </w:p>
    <w:p w:rsidR="00D234A1" w:rsidRPr="00D234A1" w:rsidRDefault="00172FC8" w:rsidP="00D234A1">
      <w:pPr>
        <w:pStyle w:val="Prrafodelista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Periodo: 2 Años (2016-2018)  </w:t>
      </w:r>
    </w:p>
    <w:p w:rsidR="00D234A1" w:rsidRPr="005F2433" w:rsidRDefault="00D234A1" w:rsidP="005F2433">
      <w:pPr>
        <w:rPr>
          <w:rFonts w:ascii="Arial" w:hAnsi="Arial" w:cs="Arial"/>
          <w:b/>
          <w:sz w:val="24"/>
          <w:szCs w:val="24"/>
        </w:rPr>
      </w:pPr>
    </w:p>
    <w:sectPr w:rsidR="00D234A1" w:rsidRPr="005F2433" w:rsidSect="002060A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0D6A49"/>
    <w:multiLevelType w:val="hybridMultilevel"/>
    <w:tmpl w:val="5C049008"/>
    <w:lvl w:ilvl="0" w:tplc="86FE4D8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674E3"/>
    <w:rsid w:val="00172FC8"/>
    <w:rsid w:val="002060AF"/>
    <w:rsid w:val="002F4598"/>
    <w:rsid w:val="003762CC"/>
    <w:rsid w:val="003A245F"/>
    <w:rsid w:val="003B510E"/>
    <w:rsid w:val="005F2433"/>
    <w:rsid w:val="00677F49"/>
    <w:rsid w:val="007271EF"/>
    <w:rsid w:val="007E7D95"/>
    <w:rsid w:val="009A3920"/>
    <w:rsid w:val="009C1242"/>
    <w:rsid w:val="00AA751A"/>
    <w:rsid w:val="00AF2322"/>
    <w:rsid w:val="00BE3587"/>
    <w:rsid w:val="00C22CA7"/>
    <w:rsid w:val="00C249ED"/>
    <w:rsid w:val="00CB78B3"/>
    <w:rsid w:val="00D046FB"/>
    <w:rsid w:val="00D234A1"/>
    <w:rsid w:val="00F275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CAAA54C-A2DC-48C5-BA25-FFC5361AB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060AF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060A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060AF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060AF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060AF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060AF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060AF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060AF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060AF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060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060A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060A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060A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060A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060A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060A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060A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060A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060A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060A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060AF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060A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060AF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060AF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060AF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060AF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060AF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060AF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060AF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060A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060A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060A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060AF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060AF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060AF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060A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9</TotalTime>
  <Pages>1</Pages>
  <Words>86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7</cp:revision>
  <dcterms:created xsi:type="dcterms:W3CDTF">2018-11-08T01:11:00Z</dcterms:created>
  <dcterms:modified xsi:type="dcterms:W3CDTF">2018-12-07T17:49:00Z</dcterms:modified>
</cp:coreProperties>
</file>