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6E70" w:rsidRPr="00C674E1" w:rsidRDefault="008E6E70" w:rsidP="008E6E70">
      <w:pPr>
        <w:jc w:val="center"/>
        <w:rPr>
          <w:b/>
          <w:sz w:val="24"/>
          <w:szCs w:val="24"/>
        </w:rPr>
      </w:pPr>
      <w:r w:rsidRPr="00C674E1">
        <w:rPr>
          <w:b/>
          <w:sz w:val="24"/>
          <w:szCs w:val="24"/>
        </w:rPr>
        <w:t>CURRICULUM VITAE</w:t>
      </w:r>
    </w:p>
    <w:p w:rsidR="008E6E70" w:rsidRPr="00C674E1" w:rsidRDefault="008E6E70" w:rsidP="00B14AF3">
      <w:pPr>
        <w:spacing w:after="0" w:line="240" w:lineRule="auto"/>
        <w:jc w:val="center"/>
        <w:rPr>
          <w:sz w:val="24"/>
          <w:szCs w:val="24"/>
        </w:rPr>
      </w:pPr>
      <w:r w:rsidRPr="00C674E1">
        <w:rPr>
          <w:sz w:val="24"/>
          <w:szCs w:val="24"/>
        </w:rPr>
        <w:t xml:space="preserve">NOMBRE: ARACELI MARTINEZ </w:t>
      </w:r>
      <w:proofErr w:type="spellStart"/>
      <w:r w:rsidRPr="00C674E1">
        <w:rPr>
          <w:sz w:val="24"/>
          <w:szCs w:val="24"/>
        </w:rPr>
        <w:t>MARTINEZ</w:t>
      </w:r>
      <w:proofErr w:type="spellEnd"/>
    </w:p>
    <w:p w:rsidR="008E6E70" w:rsidRDefault="008E6E70" w:rsidP="00B14AF3">
      <w:pPr>
        <w:spacing w:after="0" w:line="240" w:lineRule="auto"/>
        <w:jc w:val="center"/>
        <w:rPr>
          <w:sz w:val="24"/>
          <w:szCs w:val="24"/>
        </w:rPr>
      </w:pPr>
      <w:r w:rsidRPr="00C674E1">
        <w:rPr>
          <w:sz w:val="24"/>
          <w:szCs w:val="24"/>
        </w:rPr>
        <w:t xml:space="preserve">CARGO: </w:t>
      </w:r>
      <w:r w:rsidR="00BF30D7">
        <w:rPr>
          <w:sz w:val="24"/>
          <w:szCs w:val="24"/>
        </w:rPr>
        <w:t>ENCARGADA DE LA JUNTA MUNICIPAL DE RECLUTAMIENTO</w:t>
      </w:r>
    </w:p>
    <w:p w:rsidR="00BF30D7" w:rsidRPr="00C674E1" w:rsidRDefault="00BF30D7" w:rsidP="00B14AF3">
      <w:pPr>
        <w:spacing w:after="0" w:line="240" w:lineRule="auto"/>
        <w:jc w:val="center"/>
        <w:rPr>
          <w:sz w:val="24"/>
          <w:szCs w:val="24"/>
        </w:rPr>
      </w:pPr>
    </w:p>
    <w:p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</w:p>
    <w:p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FORMACION ACADEMICA:</w:t>
      </w:r>
    </w:p>
    <w:p w:rsidR="008E6E70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PRIMARIA “VENUSTIANO CARRANZA”</w:t>
      </w:r>
    </w:p>
    <w:p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2001 – 2007</w:t>
      </w:r>
    </w:p>
    <w:p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TELESECUNDARIA “ADOLFO LOPEZ MATEOS”</w:t>
      </w:r>
    </w:p>
    <w:p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</w:t>
      </w:r>
      <w:proofErr w:type="gramStart"/>
      <w:r w:rsidRPr="00C674E1">
        <w:rPr>
          <w:sz w:val="24"/>
          <w:szCs w:val="24"/>
        </w:rPr>
        <w:t>:2007</w:t>
      </w:r>
      <w:proofErr w:type="gramEnd"/>
      <w:r w:rsidRPr="00C674E1">
        <w:rPr>
          <w:sz w:val="24"/>
          <w:szCs w:val="24"/>
        </w:rPr>
        <w:t xml:space="preserve"> – 2010</w:t>
      </w:r>
    </w:p>
    <w:p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PREPARATORIA POR COOPERACION #8 “FRANCISCO I. MADERO”</w:t>
      </w:r>
    </w:p>
    <w:p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2010 – 2013</w:t>
      </w:r>
    </w:p>
    <w:p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UICSLP, CAMPUS TANCANHUITZ</w:t>
      </w:r>
    </w:p>
    <w:p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2013 - 2017</w:t>
      </w:r>
    </w:p>
    <w:p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</w:p>
    <w:p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EXPERIENCIA LABORAL:</w:t>
      </w:r>
    </w:p>
    <w:p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 xml:space="preserve">EMPRESA: H. AYUNTAMIENTO TANCANHUITZ </w:t>
      </w:r>
    </w:p>
    <w:p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CARGO: AUXILIAR DEL DEPARTAMENTO DE INAPAM</w:t>
      </w:r>
    </w:p>
    <w:p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PERIODO: 22/08/2016 – 03/03/2017</w:t>
      </w:r>
    </w:p>
    <w:p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</w:p>
    <w:p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EMPRESA: INSTITUTO NACIONAL ELECTORAL (INE), TAMAZUNCHALE</w:t>
      </w:r>
    </w:p>
    <w:p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CARGO: CAPTURISTA/VERIFICADOR, DEL PROGRAMA DE RESULTADOS ELECTORALES PRELIMINARES (PREP)</w:t>
      </w:r>
      <w:r w:rsidR="00332B9A" w:rsidRPr="00C674E1">
        <w:rPr>
          <w:sz w:val="24"/>
          <w:szCs w:val="24"/>
        </w:rPr>
        <w:t>, EN EL PROCESO ELECTORAL FEDERAL</w:t>
      </w:r>
    </w:p>
    <w:p w:rsidR="00332B9A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PE</w:t>
      </w:r>
      <w:r w:rsidR="00A47B31" w:rsidRPr="00C674E1">
        <w:rPr>
          <w:sz w:val="24"/>
          <w:szCs w:val="24"/>
        </w:rPr>
        <w:t>RIODO: 01/06/2018 – 06/07/2018</w:t>
      </w:r>
    </w:p>
    <w:p w:rsidR="00C674E1" w:rsidRDefault="00C674E1" w:rsidP="008E6E70">
      <w:pPr>
        <w:spacing w:after="0" w:line="240" w:lineRule="auto"/>
        <w:jc w:val="both"/>
        <w:rPr>
          <w:sz w:val="24"/>
          <w:szCs w:val="24"/>
        </w:rPr>
      </w:pPr>
    </w:p>
    <w:p w:rsidR="00C674E1" w:rsidRDefault="00C674E1">
      <w:pPr>
        <w:jc w:val="both"/>
      </w:pPr>
      <w:bookmarkStart w:id="0" w:name="_GoBack"/>
      <w:bookmarkEnd w:id="0"/>
    </w:p>
    <w:sectPr w:rsidR="00C674E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E70"/>
    <w:rsid w:val="00291159"/>
    <w:rsid w:val="00332B9A"/>
    <w:rsid w:val="00574AFE"/>
    <w:rsid w:val="00795EF1"/>
    <w:rsid w:val="008C45EB"/>
    <w:rsid w:val="008E6E70"/>
    <w:rsid w:val="009B7129"/>
    <w:rsid w:val="00A47B31"/>
    <w:rsid w:val="00B14AF3"/>
    <w:rsid w:val="00BF30D7"/>
    <w:rsid w:val="00C674E1"/>
    <w:rsid w:val="00E45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D1E702D-DED9-4DAD-B3DD-16BD70746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uesto">
    <w:name w:val="Title"/>
    <w:basedOn w:val="Normal"/>
    <w:next w:val="Normal"/>
    <w:link w:val="PuestoC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Pr>
      <w:i/>
      <w:iCs/>
    </w:rPr>
  </w:style>
  <w:style w:type="character" w:styleId="nfasisintenso">
    <w:name w:val="Intense Emphasis"/>
    <w:basedOn w:val="Fuentedeprrafopredeter"/>
    <w:uiPriority w:val="21"/>
    <w:qFormat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22</TotalTime>
  <Pages>1</Pages>
  <Words>113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JTHS</cp:lastModifiedBy>
  <cp:revision>11</cp:revision>
  <dcterms:created xsi:type="dcterms:W3CDTF">2018-10-30T16:09:00Z</dcterms:created>
  <dcterms:modified xsi:type="dcterms:W3CDTF">2019-02-05T02:28:00Z</dcterms:modified>
</cp:coreProperties>
</file>