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  <w:r w:rsidRPr="00987632">
        <w:rPr>
          <w:rFonts w:ascii="Arial" w:hAnsi="Arial" w:cs="Arial"/>
          <w:b/>
          <w:sz w:val="28"/>
          <w:szCs w:val="28"/>
        </w:rPr>
        <w:t>CURRICULUM VITAE</w:t>
      </w:r>
    </w:p>
    <w:p w:rsidR="005F2433" w:rsidRDefault="005F2433" w:rsidP="005F2433">
      <w:pPr>
        <w:jc w:val="center"/>
        <w:rPr>
          <w:rFonts w:ascii="Arial" w:hAnsi="Arial" w:cs="Arial"/>
          <w:b/>
          <w:sz w:val="28"/>
          <w:szCs w:val="28"/>
        </w:rPr>
      </w:pPr>
    </w:p>
    <w:p w:rsidR="00677F49" w:rsidRDefault="000674E3" w:rsidP="00755A92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PABLO ABEL MARTINEZ</w:t>
      </w:r>
    </w:p>
    <w:p w:rsidR="00846D8C" w:rsidRDefault="00755A92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PUESTO ACTUAL</w:t>
      </w:r>
      <w:r>
        <w:rPr>
          <w:rFonts w:ascii="Arial" w:hAnsi="Arial" w:cs="Arial"/>
          <w:sz w:val="24"/>
          <w:szCs w:val="24"/>
        </w:rPr>
        <w:t>. SÍNDICO MUNICIPAL</w:t>
      </w:r>
    </w:p>
    <w:p w:rsidR="00755A92" w:rsidRPr="00745EDF" w:rsidRDefault="00755A92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</w:p>
    <w:p w:rsidR="00846D8C" w:rsidRPr="00745EDF" w:rsidRDefault="00846D8C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:rsidR="00846D8C" w:rsidRPr="00745EDF" w:rsidRDefault="00846D8C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ESCOLARIDAD</w:t>
      </w:r>
    </w:p>
    <w:p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UNIVERSIDAD INTERCULTURAL CAMPUS TANCANHUTZ</w:t>
      </w:r>
    </w:p>
    <w:p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 xml:space="preserve">Carrera trunca: derecho con orientación en asuntos indígenas </w:t>
      </w:r>
    </w:p>
    <w:p w:rsidR="00846D8C" w:rsidRDefault="00846D8C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:rsidR="00755A92" w:rsidRDefault="00755A92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:rsidR="00755A92" w:rsidRDefault="00755A92" w:rsidP="00846D8C">
      <w:pPr>
        <w:tabs>
          <w:tab w:val="left" w:pos="3018"/>
          <w:tab w:val="left" w:pos="5944"/>
        </w:tabs>
        <w:jc w:val="both"/>
        <w:rPr>
          <w:rFonts w:ascii="Arial" w:hAnsi="Arial" w:cs="Arial"/>
          <w:sz w:val="24"/>
          <w:szCs w:val="24"/>
        </w:rPr>
      </w:pPr>
    </w:p>
    <w:p w:rsidR="00846D8C" w:rsidRPr="00745EDF" w:rsidRDefault="00846D8C" w:rsidP="00755A92">
      <w:pPr>
        <w:tabs>
          <w:tab w:val="left" w:pos="3018"/>
          <w:tab w:val="left" w:pos="5944"/>
        </w:tabs>
        <w:jc w:val="center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ULTIMO EMPLEO</w:t>
      </w:r>
    </w:p>
    <w:p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 xml:space="preserve">EMPRESA: COVERPAK </w:t>
      </w:r>
    </w:p>
    <w:p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 xml:space="preserve">DIRECCION: parque industrial </w:t>
      </w:r>
      <w:proofErr w:type="spellStart"/>
      <w:r w:rsidRPr="00745EDF">
        <w:rPr>
          <w:rFonts w:ascii="Arial" w:hAnsi="Arial" w:cs="Arial"/>
          <w:sz w:val="24"/>
          <w:szCs w:val="24"/>
        </w:rPr>
        <w:t>milimex</w:t>
      </w:r>
      <w:proofErr w:type="spellEnd"/>
      <w:r w:rsidRPr="00745EDF">
        <w:rPr>
          <w:rFonts w:ascii="Arial" w:hAnsi="Arial" w:cs="Arial"/>
          <w:sz w:val="24"/>
          <w:szCs w:val="24"/>
        </w:rPr>
        <w:t xml:space="preserve">  Apodaca nuevo león </w:t>
      </w:r>
    </w:p>
    <w:p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 xml:space="preserve">INGRESO: </w:t>
      </w:r>
      <w:r w:rsidR="00274857">
        <w:rPr>
          <w:rFonts w:ascii="Arial" w:hAnsi="Arial" w:cs="Arial"/>
          <w:sz w:val="24"/>
          <w:szCs w:val="24"/>
        </w:rPr>
        <w:t xml:space="preserve">junio de </w:t>
      </w:r>
      <w:r w:rsidRPr="00745EDF">
        <w:rPr>
          <w:rFonts w:ascii="Arial" w:hAnsi="Arial" w:cs="Arial"/>
          <w:sz w:val="24"/>
          <w:szCs w:val="24"/>
        </w:rPr>
        <w:t>2014-</w:t>
      </w:r>
      <w:r w:rsidR="00274857">
        <w:rPr>
          <w:rFonts w:ascii="Arial" w:hAnsi="Arial" w:cs="Arial"/>
          <w:sz w:val="24"/>
          <w:szCs w:val="24"/>
        </w:rPr>
        <w:t xml:space="preserve">diciembre de </w:t>
      </w:r>
      <w:r w:rsidRPr="00745EDF">
        <w:rPr>
          <w:rFonts w:ascii="Arial" w:hAnsi="Arial" w:cs="Arial"/>
          <w:sz w:val="24"/>
          <w:szCs w:val="24"/>
        </w:rPr>
        <w:t>2016</w:t>
      </w:r>
    </w:p>
    <w:p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 xml:space="preserve">PUESTO: </w:t>
      </w:r>
      <w:bookmarkStart w:id="0" w:name="_GoBack"/>
      <w:r w:rsidRPr="00745EDF">
        <w:rPr>
          <w:rFonts w:ascii="Arial" w:hAnsi="Arial" w:cs="Arial"/>
          <w:sz w:val="24"/>
          <w:szCs w:val="24"/>
        </w:rPr>
        <w:t>encargado en área de producción</w:t>
      </w:r>
      <w:bookmarkEnd w:id="0"/>
    </w:p>
    <w:p w:rsidR="00846D8C" w:rsidRPr="00745EDF" w:rsidRDefault="00846D8C" w:rsidP="00846D8C">
      <w:pPr>
        <w:tabs>
          <w:tab w:val="left" w:pos="3018"/>
          <w:tab w:val="left" w:pos="5944"/>
        </w:tabs>
        <w:spacing w:after="0"/>
        <w:jc w:val="both"/>
        <w:rPr>
          <w:rFonts w:ascii="Arial" w:hAnsi="Arial" w:cs="Arial"/>
          <w:sz w:val="24"/>
          <w:szCs w:val="24"/>
        </w:rPr>
      </w:pPr>
      <w:r w:rsidRPr="00745EDF">
        <w:rPr>
          <w:rFonts w:ascii="Arial" w:hAnsi="Arial" w:cs="Arial"/>
          <w:sz w:val="24"/>
          <w:szCs w:val="24"/>
        </w:rPr>
        <w:t>EXPERIENCIA: instalación de maquinaria industrial y mantenimiento.</w:t>
      </w:r>
    </w:p>
    <w:p w:rsidR="00846D8C" w:rsidRPr="005F2433" w:rsidRDefault="00846D8C" w:rsidP="005F2433">
      <w:pPr>
        <w:rPr>
          <w:rFonts w:ascii="Arial" w:hAnsi="Arial" w:cs="Arial"/>
          <w:b/>
          <w:sz w:val="24"/>
          <w:szCs w:val="24"/>
        </w:rPr>
      </w:pPr>
    </w:p>
    <w:sectPr w:rsidR="00846D8C" w:rsidRPr="005F2433" w:rsidSect="00237D43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043009"/>
    <w:rsid w:val="000674E3"/>
    <w:rsid w:val="00237D43"/>
    <w:rsid w:val="00274857"/>
    <w:rsid w:val="003762CC"/>
    <w:rsid w:val="003B510E"/>
    <w:rsid w:val="005F2433"/>
    <w:rsid w:val="00677F49"/>
    <w:rsid w:val="00755A92"/>
    <w:rsid w:val="007E7D95"/>
    <w:rsid w:val="00846D8C"/>
    <w:rsid w:val="009A3920"/>
    <w:rsid w:val="00AF2322"/>
    <w:rsid w:val="00BE3587"/>
    <w:rsid w:val="00C249ED"/>
    <w:rsid w:val="00CB78B3"/>
    <w:rsid w:val="00D046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6E35DE"/>
  <w15:docId w15:val="{23B9507A-D3A7-4B90-90A3-A61BB123C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237D43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237D43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37D43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237D43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237D43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237D43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237D43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237D43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237D43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37D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237D4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237D4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237D4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237D4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237D4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237D4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237D4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237D4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237D4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237D4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237D43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237D4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237D43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237D43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237D43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237D43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237D43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237D43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37D43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37D43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237D43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237D43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237D43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237D43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237D43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237D4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8</TotalTime>
  <Pages>1</Pages>
  <Words>66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HUEHUETLAN SLP AYUNTAMIENTO 2015 2018</cp:lastModifiedBy>
  <cp:revision>5</cp:revision>
  <dcterms:created xsi:type="dcterms:W3CDTF">2018-11-08T01:08:00Z</dcterms:created>
  <dcterms:modified xsi:type="dcterms:W3CDTF">2018-11-23T18:50:00Z</dcterms:modified>
</cp:coreProperties>
</file>