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FC5D3E">
        <w:rPr>
          <w:rFonts w:ascii="Arial" w:hAnsi="Arial" w:cs="Arial"/>
          <w:b/>
          <w:sz w:val="24"/>
          <w:szCs w:val="24"/>
        </w:rPr>
        <w:t>U</w:t>
      </w:r>
      <w:bookmarkStart w:id="0" w:name="_GoBack"/>
      <w:bookmarkEnd w:id="0"/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:rsidR="000B32F5" w:rsidRPr="00C4699E" w:rsidRDefault="000B32F5" w:rsidP="000B32F5">
      <w:pPr>
        <w:rPr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curso de TALLER DE VIDEOGRABACION, TRANSCRIPCION Y TRADUCCION DE MATERIALES DE MATERIALES GRABADOS EN LENGUA TENEK, EN LA UNIVERSIDAD DE TANCANHUITZ </w:t>
      </w: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7"/>
  </w:num>
  <w:num w:numId="4">
    <w:abstractNumId w:val="15"/>
  </w:num>
  <w:num w:numId="5">
    <w:abstractNumId w:val="9"/>
  </w:num>
  <w:num w:numId="6">
    <w:abstractNumId w:val="10"/>
  </w:num>
  <w:num w:numId="7">
    <w:abstractNumId w:val="16"/>
  </w:num>
  <w:num w:numId="8">
    <w:abstractNumId w:val="6"/>
  </w:num>
  <w:num w:numId="9">
    <w:abstractNumId w:val="8"/>
  </w:num>
  <w:num w:numId="10">
    <w:abstractNumId w:val="12"/>
  </w:num>
  <w:num w:numId="11">
    <w:abstractNumId w:val="3"/>
  </w:num>
  <w:num w:numId="12">
    <w:abstractNumId w:val="11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2148F5"/>
    <w:rsid w:val="003762CC"/>
    <w:rsid w:val="003B510E"/>
    <w:rsid w:val="005F2433"/>
    <w:rsid w:val="00677F49"/>
    <w:rsid w:val="007E7D95"/>
    <w:rsid w:val="009A3920"/>
    <w:rsid w:val="00A15094"/>
    <w:rsid w:val="00AF2322"/>
    <w:rsid w:val="00C4699E"/>
    <w:rsid w:val="00D046FB"/>
    <w:rsid w:val="00E333E1"/>
    <w:rsid w:val="00FC5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E1967"/>
  <w15:docId w15:val="{4F4535A7-6F62-4B86-975F-D879D5DBD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F5F44-1307-4BB5-8E48-EDA5AFE4C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3</Pages>
  <Words>940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6</cp:revision>
  <dcterms:created xsi:type="dcterms:W3CDTF">2018-11-08T00:56:00Z</dcterms:created>
  <dcterms:modified xsi:type="dcterms:W3CDTF">2019-02-05T19:13:00Z</dcterms:modified>
</cp:coreProperties>
</file>