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433" w:rsidRDefault="005F2433" w:rsidP="000931C9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705BFA" w:rsidRDefault="00705BFA" w:rsidP="000931C9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:rsidR="00981FF8" w:rsidRDefault="00140134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DEL ROSARIO HERNANDEZ LAVASTIDA</w:t>
      </w:r>
    </w:p>
    <w:p w:rsidR="003C66D0" w:rsidRDefault="003C66D0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893DCD">
        <w:rPr>
          <w:rFonts w:ascii="Arial" w:hAnsi="Arial" w:cs="Arial"/>
          <w:b/>
          <w:sz w:val="24"/>
          <w:szCs w:val="24"/>
        </w:rPr>
        <w:t>BIBLIOTECA DE HUICHIHUAYAN “OCTAVIO PAZ”</w:t>
      </w:r>
    </w:p>
    <w:p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ESTUDIOS: </w:t>
      </w:r>
    </w:p>
    <w:p w:rsidR="00893DCD" w:rsidRDefault="00893DCD" w:rsidP="000931C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</w:t>
      </w:r>
    </w:p>
    <w:p w:rsid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 CALLE NIÑOS HEROES</w:t>
      </w:r>
      <w:r w:rsidR="000A77FC">
        <w:rPr>
          <w:rFonts w:ascii="Arial" w:hAnsi="Arial" w:cs="Arial"/>
          <w:b/>
          <w:sz w:val="24"/>
          <w:szCs w:val="24"/>
        </w:rPr>
        <w:t>, HUICHIHUAYAN, SL.P.</w:t>
      </w:r>
    </w:p>
    <w:p w:rsid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Pr="00893DCD">
        <w:rPr>
          <w:rFonts w:ascii="Arial" w:hAnsi="Arial" w:cs="Arial"/>
          <w:b/>
          <w:sz w:val="24"/>
          <w:szCs w:val="24"/>
        </w:rPr>
        <w:t xml:space="preserve"> </w:t>
      </w:r>
      <w:r w:rsidR="000A77FC">
        <w:rPr>
          <w:rFonts w:ascii="Arial" w:hAnsi="Arial" w:cs="Arial"/>
          <w:b/>
          <w:sz w:val="24"/>
          <w:szCs w:val="24"/>
        </w:rPr>
        <w:t>1975</w:t>
      </w:r>
      <w:r>
        <w:rPr>
          <w:rFonts w:ascii="Arial" w:hAnsi="Arial" w:cs="Arial"/>
          <w:b/>
          <w:sz w:val="24"/>
          <w:szCs w:val="24"/>
        </w:rPr>
        <w:t>-1978</w:t>
      </w:r>
    </w:p>
    <w:p w:rsidR="000A77FC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DOCUMENTO: CERTIFICADO</w:t>
      </w:r>
    </w:p>
    <w:p w:rsid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:rsid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 xml:space="preserve">SALUBRIDAD </w:t>
      </w:r>
    </w:p>
    <w:p w:rsidR="000A77FC" w:rsidRP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>ENCARGADA DE SALUD DE LA COMUNIDAD</w:t>
      </w:r>
    </w:p>
    <w:p w:rsidR="000A77FC" w:rsidRP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>PERIODO: 1978-1982</w:t>
      </w:r>
    </w:p>
    <w:p w:rsid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ACTIVIDADES:</w:t>
      </w:r>
    </w:p>
    <w:p w:rsidR="000A77FC" w:rsidRP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CURSO DE PRIMEROS AUXILIOS: CURACIONES, INYECCIONES, DE SUEROS, CHEC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AR PRESION. CONTROL DE ANTICONCEPTIVOS, PLANEACION DE FAMILIA</w:t>
      </w:r>
    </w:p>
    <w:p w:rsidR="00023E65" w:rsidRPr="00023E65" w:rsidRDefault="00023E65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93DCD" w:rsidRP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93DCD" w:rsidRPr="003C66D0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893DCD" w:rsidRPr="003C66D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C037E"/>
    <w:multiLevelType w:val="hybridMultilevel"/>
    <w:tmpl w:val="F536C81A"/>
    <w:lvl w:ilvl="0" w:tplc="7B18EC5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385B5A"/>
    <w:multiLevelType w:val="hybridMultilevel"/>
    <w:tmpl w:val="F974849A"/>
    <w:lvl w:ilvl="0" w:tplc="080A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433"/>
    <w:rsid w:val="00023E65"/>
    <w:rsid w:val="00043009"/>
    <w:rsid w:val="000674E3"/>
    <w:rsid w:val="000931C9"/>
    <w:rsid w:val="000A77FC"/>
    <w:rsid w:val="000C64E3"/>
    <w:rsid w:val="000F0261"/>
    <w:rsid w:val="00140134"/>
    <w:rsid w:val="00275BE9"/>
    <w:rsid w:val="002C0382"/>
    <w:rsid w:val="002F4598"/>
    <w:rsid w:val="00347AC8"/>
    <w:rsid w:val="003762CC"/>
    <w:rsid w:val="003A245F"/>
    <w:rsid w:val="003B510E"/>
    <w:rsid w:val="003C66D0"/>
    <w:rsid w:val="00496BB5"/>
    <w:rsid w:val="004A5189"/>
    <w:rsid w:val="004C4B01"/>
    <w:rsid w:val="004E7B1D"/>
    <w:rsid w:val="005359B7"/>
    <w:rsid w:val="005F2433"/>
    <w:rsid w:val="00677F49"/>
    <w:rsid w:val="00705BFA"/>
    <w:rsid w:val="00737374"/>
    <w:rsid w:val="00773C94"/>
    <w:rsid w:val="007E7D95"/>
    <w:rsid w:val="00863784"/>
    <w:rsid w:val="008771DC"/>
    <w:rsid w:val="00893DCD"/>
    <w:rsid w:val="008F056E"/>
    <w:rsid w:val="00981FF8"/>
    <w:rsid w:val="009A3920"/>
    <w:rsid w:val="009C1242"/>
    <w:rsid w:val="00A40FFF"/>
    <w:rsid w:val="00A76992"/>
    <w:rsid w:val="00A81FFE"/>
    <w:rsid w:val="00AF2322"/>
    <w:rsid w:val="00B55D2A"/>
    <w:rsid w:val="00BC64BB"/>
    <w:rsid w:val="00BE3587"/>
    <w:rsid w:val="00C22CA7"/>
    <w:rsid w:val="00C249ED"/>
    <w:rsid w:val="00C34E4B"/>
    <w:rsid w:val="00C761A7"/>
    <w:rsid w:val="00C8746D"/>
    <w:rsid w:val="00C93495"/>
    <w:rsid w:val="00CB78B3"/>
    <w:rsid w:val="00D04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F45B11-5129-4CEE-8028-CC4703AF4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31</TotalTime>
  <Pages>1</Pages>
  <Words>71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Aracely Martinez Martinez</cp:lastModifiedBy>
  <cp:revision>10</cp:revision>
  <dcterms:created xsi:type="dcterms:W3CDTF">2018-11-08T02:05:00Z</dcterms:created>
  <dcterms:modified xsi:type="dcterms:W3CDTF">2018-11-17T20:34:00Z</dcterms:modified>
</cp:coreProperties>
</file>