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A468B6" w:rsidRDefault="00A468B6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3A245F" w:rsidRPr="00C92A9F" w:rsidRDefault="00C92A9F" w:rsidP="00C92A9F">
      <w:pPr>
        <w:jc w:val="center"/>
        <w:rPr>
          <w:rFonts w:ascii="Arial" w:hAnsi="Arial" w:cs="Arial"/>
          <w:b/>
          <w:sz w:val="28"/>
          <w:szCs w:val="28"/>
        </w:rPr>
      </w:pPr>
      <w:r w:rsidRPr="00C92A9F">
        <w:rPr>
          <w:rFonts w:ascii="Arial" w:hAnsi="Arial" w:cs="Arial"/>
          <w:b/>
          <w:sz w:val="28"/>
          <w:szCs w:val="28"/>
        </w:rPr>
        <w:t>DORIAN URIEL RESENDI</w:t>
      </w:r>
      <w:r w:rsidR="00B55D2A" w:rsidRPr="00C92A9F">
        <w:rPr>
          <w:rFonts w:ascii="Arial" w:hAnsi="Arial" w:cs="Arial"/>
          <w:b/>
          <w:sz w:val="28"/>
          <w:szCs w:val="28"/>
        </w:rPr>
        <w:t>Z CONTRERAS</w:t>
      </w:r>
    </w:p>
    <w:p w:rsidR="008C58D4" w:rsidRPr="00C92A9F" w:rsidRDefault="008C58D4" w:rsidP="00C92A9F">
      <w:pPr>
        <w:jc w:val="center"/>
        <w:rPr>
          <w:rFonts w:ascii="Arial" w:hAnsi="Arial" w:cs="Arial"/>
          <w:b/>
          <w:sz w:val="28"/>
          <w:szCs w:val="28"/>
        </w:rPr>
      </w:pPr>
      <w:r w:rsidRPr="00C92A9F">
        <w:rPr>
          <w:rFonts w:ascii="Arial" w:hAnsi="Arial" w:cs="Arial"/>
          <w:b/>
          <w:sz w:val="28"/>
          <w:szCs w:val="28"/>
        </w:rPr>
        <w:t>Cargo: Coordinador de Desarrollo Social</w:t>
      </w:r>
    </w:p>
    <w:p w:rsidR="008C58D4" w:rsidRDefault="008C58D4" w:rsidP="00B55D2A">
      <w:pPr>
        <w:jc w:val="both"/>
        <w:rPr>
          <w:rFonts w:ascii="Arial" w:hAnsi="Arial" w:cs="Arial"/>
          <w:sz w:val="28"/>
          <w:szCs w:val="28"/>
        </w:rPr>
      </w:pPr>
    </w:p>
    <w:p w:rsidR="008C58D4" w:rsidRPr="00A468B6" w:rsidRDefault="008C58D4" w:rsidP="00B55D2A">
      <w:pPr>
        <w:jc w:val="both"/>
        <w:rPr>
          <w:rFonts w:ascii="Arial" w:hAnsi="Arial" w:cs="Arial"/>
          <w:b/>
          <w:sz w:val="28"/>
          <w:szCs w:val="28"/>
        </w:rPr>
      </w:pPr>
      <w:r w:rsidRPr="00A468B6">
        <w:rPr>
          <w:rFonts w:ascii="Arial" w:hAnsi="Arial" w:cs="Arial"/>
          <w:b/>
          <w:sz w:val="28"/>
          <w:szCs w:val="28"/>
        </w:rPr>
        <w:t>Experiencia Laboral:</w:t>
      </w:r>
    </w:p>
    <w:p w:rsidR="008C58D4" w:rsidRDefault="008C58D4" w:rsidP="00E65EAD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8C58D4">
        <w:rPr>
          <w:rFonts w:ascii="Arial" w:hAnsi="Arial" w:cs="Arial"/>
          <w:sz w:val="28"/>
          <w:szCs w:val="28"/>
        </w:rPr>
        <w:t>Docente en escuela Secundaria “Nicolás Zapata”</w:t>
      </w:r>
    </w:p>
    <w:p w:rsidR="008C58D4" w:rsidRDefault="008C58D4" w:rsidP="008C58D4">
      <w:pPr>
        <w:pStyle w:val="Prrafodelista"/>
        <w:jc w:val="both"/>
        <w:rPr>
          <w:rFonts w:ascii="Arial" w:hAnsi="Arial" w:cs="Arial"/>
          <w:sz w:val="28"/>
          <w:szCs w:val="28"/>
        </w:rPr>
      </w:pPr>
      <w:r w:rsidRPr="008C58D4">
        <w:rPr>
          <w:rFonts w:ascii="Arial" w:hAnsi="Arial" w:cs="Arial"/>
          <w:sz w:val="28"/>
          <w:szCs w:val="28"/>
        </w:rPr>
        <w:t>Huichihuayan, Huehuetlán, S.L.P.</w:t>
      </w:r>
    </w:p>
    <w:p w:rsidR="008C58D4" w:rsidRPr="008C58D4" w:rsidRDefault="008C58D4" w:rsidP="008C58D4">
      <w:pPr>
        <w:pStyle w:val="Prrafodelista"/>
        <w:jc w:val="both"/>
        <w:rPr>
          <w:rFonts w:ascii="Arial" w:hAnsi="Arial" w:cs="Arial"/>
          <w:sz w:val="28"/>
          <w:szCs w:val="28"/>
        </w:rPr>
      </w:pPr>
    </w:p>
    <w:p w:rsidR="008C58D4" w:rsidRDefault="008C58D4" w:rsidP="0036270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8C58D4">
        <w:rPr>
          <w:rFonts w:ascii="Arial" w:hAnsi="Arial" w:cs="Arial"/>
          <w:sz w:val="28"/>
          <w:szCs w:val="28"/>
        </w:rPr>
        <w:t>Auxiliar Contable en el Departamento de Tesorería Municipal</w:t>
      </w:r>
    </w:p>
    <w:p w:rsidR="008C58D4" w:rsidRDefault="008C58D4" w:rsidP="008C58D4">
      <w:pPr>
        <w:pStyle w:val="Prrafodelista"/>
        <w:jc w:val="both"/>
        <w:rPr>
          <w:rFonts w:ascii="Arial" w:hAnsi="Arial" w:cs="Arial"/>
          <w:sz w:val="28"/>
          <w:szCs w:val="28"/>
        </w:rPr>
      </w:pPr>
      <w:r w:rsidRPr="008C58D4">
        <w:rPr>
          <w:rFonts w:ascii="Arial" w:hAnsi="Arial" w:cs="Arial"/>
          <w:sz w:val="28"/>
          <w:szCs w:val="28"/>
        </w:rPr>
        <w:t>H. Ayuntamiento 2009-2012</w:t>
      </w:r>
    </w:p>
    <w:p w:rsidR="00A468B6" w:rsidRDefault="00A468B6" w:rsidP="008C58D4">
      <w:pPr>
        <w:pStyle w:val="Prrafodelista"/>
        <w:jc w:val="both"/>
        <w:rPr>
          <w:rFonts w:ascii="Arial" w:hAnsi="Arial" w:cs="Arial"/>
          <w:sz w:val="28"/>
          <w:szCs w:val="28"/>
        </w:rPr>
      </w:pPr>
    </w:p>
    <w:p w:rsidR="008C58D4" w:rsidRPr="00A468B6" w:rsidRDefault="008C58D4" w:rsidP="008C58D4">
      <w:pPr>
        <w:jc w:val="both"/>
        <w:rPr>
          <w:rFonts w:ascii="Arial" w:hAnsi="Arial" w:cs="Arial"/>
          <w:b/>
          <w:sz w:val="28"/>
          <w:szCs w:val="28"/>
        </w:rPr>
      </w:pPr>
      <w:r w:rsidRPr="00A468B6">
        <w:rPr>
          <w:rFonts w:ascii="Arial" w:hAnsi="Arial" w:cs="Arial"/>
          <w:b/>
          <w:sz w:val="28"/>
          <w:szCs w:val="28"/>
        </w:rPr>
        <w:t>Educación:</w:t>
      </w:r>
    </w:p>
    <w:p w:rsidR="00A468B6" w:rsidRDefault="008C58D4" w:rsidP="002611EC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A468B6">
        <w:rPr>
          <w:rFonts w:ascii="Arial" w:hAnsi="Arial" w:cs="Arial"/>
          <w:sz w:val="28"/>
          <w:szCs w:val="28"/>
        </w:rPr>
        <w:t xml:space="preserve">Lic. en Pedagogía Especialidad en Ciencias Sociales </w:t>
      </w:r>
    </w:p>
    <w:p w:rsidR="00A468B6" w:rsidRDefault="005F305D" w:rsidP="00A468B6">
      <w:pPr>
        <w:pStyle w:val="Prrafodelista"/>
        <w:jc w:val="both"/>
        <w:rPr>
          <w:rFonts w:ascii="Arial" w:hAnsi="Arial" w:cs="Arial"/>
          <w:sz w:val="28"/>
          <w:szCs w:val="28"/>
        </w:rPr>
      </w:pPr>
      <w:r w:rsidRPr="00A468B6">
        <w:rPr>
          <w:rFonts w:ascii="Arial" w:hAnsi="Arial" w:cs="Arial"/>
          <w:sz w:val="28"/>
          <w:szCs w:val="28"/>
        </w:rPr>
        <w:t>Año de Egreso 2003</w:t>
      </w:r>
    </w:p>
    <w:p w:rsidR="00A468B6" w:rsidRDefault="005F305D" w:rsidP="00A468B6">
      <w:pPr>
        <w:pStyle w:val="Prrafodelist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Universidad Tangamanga, Campus Axtla de Terrazas, San Luis Potosí.   </w:t>
      </w:r>
    </w:p>
    <w:p w:rsidR="00A468B6" w:rsidRPr="00A468B6" w:rsidRDefault="00A468B6" w:rsidP="00A468B6">
      <w:pPr>
        <w:jc w:val="both"/>
        <w:rPr>
          <w:rFonts w:ascii="Arial" w:hAnsi="Arial" w:cs="Arial"/>
          <w:b/>
          <w:sz w:val="28"/>
          <w:szCs w:val="28"/>
        </w:rPr>
      </w:pPr>
      <w:r w:rsidRPr="00A468B6">
        <w:rPr>
          <w:rFonts w:ascii="Arial" w:hAnsi="Arial" w:cs="Arial"/>
          <w:b/>
          <w:sz w:val="28"/>
          <w:szCs w:val="28"/>
        </w:rPr>
        <w:t>Diplomas:</w:t>
      </w:r>
    </w:p>
    <w:p w:rsidR="00A468B6" w:rsidRDefault="00A468B6" w:rsidP="00A468B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CEGAIP</w:t>
      </w:r>
    </w:p>
    <w:p w:rsidR="00A468B6" w:rsidRDefault="00A468B6" w:rsidP="00A468B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Capacitación del FAIS</w:t>
      </w:r>
    </w:p>
    <w:p w:rsidR="00A468B6" w:rsidRDefault="00A468B6" w:rsidP="00A468B6">
      <w:pPr>
        <w:jc w:val="both"/>
        <w:rPr>
          <w:rFonts w:ascii="Arial" w:hAnsi="Arial" w:cs="Arial"/>
          <w:sz w:val="28"/>
          <w:szCs w:val="28"/>
        </w:rPr>
      </w:pPr>
    </w:p>
    <w:p w:rsidR="00A468B6" w:rsidRDefault="00A468B6" w:rsidP="00A468B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Aptitudes Técnicas</w:t>
      </w:r>
    </w:p>
    <w:p w:rsidR="00A468B6" w:rsidRPr="00A468B6" w:rsidRDefault="00A468B6" w:rsidP="00A468B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Paquete Office</w:t>
      </w:r>
      <w:bookmarkStart w:id="0" w:name="_GoBack"/>
      <w:bookmarkEnd w:id="0"/>
    </w:p>
    <w:sectPr w:rsidR="00A468B6" w:rsidRPr="00A468B6" w:rsidSect="00A1743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1A03C7"/>
    <w:multiLevelType w:val="hybridMultilevel"/>
    <w:tmpl w:val="917E29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043009"/>
    <w:rsid w:val="000674E3"/>
    <w:rsid w:val="002F4598"/>
    <w:rsid w:val="0034768B"/>
    <w:rsid w:val="003762CC"/>
    <w:rsid w:val="003A245F"/>
    <w:rsid w:val="003B510E"/>
    <w:rsid w:val="004A5189"/>
    <w:rsid w:val="005F2433"/>
    <w:rsid w:val="005F305D"/>
    <w:rsid w:val="00677F49"/>
    <w:rsid w:val="00737374"/>
    <w:rsid w:val="007E7D95"/>
    <w:rsid w:val="008C58D4"/>
    <w:rsid w:val="008F056E"/>
    <w:rsid w:val="00936502"/>
    <w:rsid w:val="009A3920"/>
    <w:rsid w:val="009C1242"/>
    <w:rsid w:val="00A1743E"/>
    <w:rsid w:val="00A468B6"/>
    <w:rsid w:val="00A76992"/>
    <w:rsid w:val="00AF2322"/>
    <w:rsid w:val="00B55D2A"/>
    <w:rsid w:val="00BC64BB"/>
    <w:rsid w:val="00BE3587"/>
    <w:rsid w:val="00C22CA7"/>
    <w:rsid w:val="00C249ED"/>
    <w:rsid w:val="00C34E4B"/>
    <w:rsid w:val="00C761A7"/>
    <w:rsid w:val="00C92A9F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1743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743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1743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1743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1743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1743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1743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1743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1743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1743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174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1743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1743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1743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1743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1743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1743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1743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1743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174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1743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1743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1743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1743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1743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1743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1743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1743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743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743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1743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1743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1743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1743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1743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1743E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</TotalTime>
  <Pages>1</Pages>
  <Words>78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3</cp:revision>
  <dcterms:created xsi:type="dcterms:W3CDTF">2018-11-14T16:46:00Z</dcterms:created>
  <dcterms:modified xsi:type="dcterms:W3CDTF">2018-11-17T19:30:00Z</dcterms:modified>
</cp:coreProperties>
</file>