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EC377E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981FF8" w:rsidRDefault="00496BB5" w:rsidP="000A587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CARLO VINICIO ROSA MARQUEZ</w:t>
      </w:r>
    </w:p>
    <w:p w:rsidR="00795299" w:rsidRDefault="00795299" w:rsidP="000A587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SECRETARIO GENERAL DEL H. AYUNTAMIENTO</w:t>
      </w:r>
    </w:p>
    <w:p w:rsidR="00795299" w:rsidRDefault="00795299" w:rsidP="00EC377E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OBJETIVOS:</w:t>
      </w:r>
    </w:p>
    <w:p w:rsidR="00795299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Profesionista con experiencia en áreas administrativas, financiera, ventas y atención a clientes, acostumbrado a trabajar bajo presión, sobre objetivos, en equipo y de manera individual; con excelencia disponibilidad y adaptación a cualquier medio.</w:t>
      </w:r>
    </w:p>
    <w:p w:rsidR="00795299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D50CF">
        <w:rPr>
          <w:rFonts w:ascii="Arial" w:hAnsi="Arial" w:cs="Arial"/>
          <w:b/>
          <w:sz w:val="24"/>
          <w:szCs w:val="24"/>
        </w:rPr>
        <w:t>FORMACION ACADEMICA</w:t>
      </w:r>
      <w:r>
        <w:rPr>
          <w:rFonts w:ascii="Arial" w:hAnsi="Arial" w:cs="Arial"/>
          <w:sz w:val="24"/>
          <w:szCs w:val="24"/>
        </w:rPr>
        <w:t>:</w:t>
      </w:r>
    </w:p>
    <w:p w:rsidR="00795299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Lic. Administración de Empresas </w:t>
      </w:r>
      <w:r w:rsidR="001D36C5">
        <w:rPr>
          <w:rFonts w:ascii="Arial" w:hAnsi="Arial" w:cs="Arial"/>
          <w:sz w:val="24"/>
          <w:szCs w:val="24"/>
        </w:rPr>
        <w:t>Turísticas</w:t>
      </w:r>
      <w:r>
        <w:rPr>
          <w:rFonts w:ascii="Arial" w:hAnsi="Arial" w:cs="Arial"/>
          <w:sz w:val="24"/>
          <w:szCs w:val="24"/>
        </w:rPr>
        <w:t>.</w:t>
      </w:r>
    </w:p>
    <w:p w:rsidR="001D36C5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Instituto </w:t>
      </w:r>
      <w:r w:rsidR="001D36C5">
        <w:rPr>
          <w:rFonts w:ascii="Arial" w:hAnsi="Arial" w:cs="Arial"/>
          <w:sz w:val="24"/>
          <w:szCs w:val="24"/>
        </w:rPr>
        <w:t>Tecnológico de San Luis Potosí</w:t>
      </w:r>
    </w:p>
    <w:p w:rsidR="001D36C5" w:rsidRDefault="001D36C5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2000 – 2005 TITULADO</w:t>
      </w:r>
    </w:p>
    <w:p w:rsidR="001D50CF" w:rsidRDefault="001D50CF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Numero de Cedula: 5527241</w:t>
      </w:r>
    </w:p>
    <w:p w:rsidR="00EC377E" w:rsidRPr="00FA7F47" w:rsidRDefault="00EC377E" w:rsidP="00EC377E">
      <w:pPr>
        <w:pStyle w:val="Ttulo1"/>
        <w:spacing w:line="360" w:lineRule="auto"/>
        <w:jc w:val="both"/>
        <w:rPr>
          <w:rFonts w:ascii="Arial Unicode MS" w:eastAsia="Arial Unicode MS" w:hAnsi="Arial Unicode MS" w:cs="Arial Unicode MS"/>
          <w:color w:val="000000"/>
          <w:sz w:val="22"/>
          <w:szCs w:val="22"/>
        </w:rPr>
      </w:pPr>
      <w:r w:rsidRPr="00FA7F47">
        <w:rPr>
          <w:rFonts w:ascii="Arial Unicode MS" w:eastAsia="Arial Unicode MS" w:hAnsi="Arial Unicode MS" w:cs="Arial Unicode MS"/>
          <w:color w:val="000000"/>
          <w:sz w:val="22"/>
          <w:szCs w:val="22"/>
        </w:rPr>
        <w:t>EXPERIENCIA PROFESIONAL</w:t>
      </w:r>
    </w:p>
    <w:p w:rsidR="00EC377E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  <w:u w:val="single"/>
        </w:rPr>
      </w:pPr>
      <w:r>
        <w:rPr>
          <w:rFonts w:ascii="Arial Unicode MS" w:eastAsia="Arial Unicode MS" w:hAnsi="Arial Unicode MS" w:cs="Arial Unicode MS"/>
          <w:u w:val="single"/>
        </w:rPr>
        <w:t>AT&amp;T Comunicaciones Digitales S de R.L de C.V</w:t>
      </w:r>
    </w:p>
    <w:p w:rsidR="00EC377E" w:rsidRPr="00EE331D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  <w:u w:val="single"/>
        </w:rPr>
      </w:pPr>
      <w:r w:rsidRPr="00EE331D">
        <w:rPr>
          <w:rFonts w:ascii="Arial Unicode MS" w:eastAsia="Arial Unicode MS" w:hAnsi="Arial Unicode MS" w:cs="Arial Unicode MS"/>
          <w:u w:val="single"/>
        </w:rPr>
        <w:t xml:space="preserve">Comunicaciones Nextel de México </w:t>
      </w:r>
      <w:bookmarkStart w:id="0" w:name="_GoBack"/>
      <w:bookmarkEnd w:id="0"/>
      <w:r w:rsidR="00E63EE7" w:rsidRPr="00EE331D">
        <w:rPr>
          <w:rFonts w:ascii="Arial Unicode MS" w:eastAsia="Arial Unicode MS" w:hAnsi="Arial Unicode MS" w:cs="Arial Unicode MS"/>
          <w:u w:val="single"/>
        </w:rPr>
        <w:t>S.A de</w:t>
      </w:r>
      <w:r w:rsidRPr="00EE331D">
        <w:rPr>
          <w:rFonts w:ascii="Arial Unicode MS" w:eastAsia="Arial Unicode MS" w:hAnsi="Arial Unicode MS" w:cs="Arial Unicode MS"/>
          <w:u w:val="single"/>
        </w:rPr>
        <w:t xml:space="preserve"> C.V</w:t>
      </w:r>
    </w:p>
    <w:p w:rsidR="00EC377E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</w:rPr>
      </w:pPr>
      <w:r w:rsidRPr="00592B98">
        <w:rPr>
          <w:rFonts w:ascii="Arial Unicode MS" w:eastAsia="Arial Unicode MS" w:hAnsi="Arial Unicode MS" w:cs="Arial Unicode MS"/>
        </w:rPr>
        <w:t>Coordinador de FSS</w:t>
      </w:r>
      <w:r>
        <w:rPr>
          <w:rFonts w:ascii="Arial Unicode MS" w:eastAsia="Arial Unicode MS" w:hAnsi="Arial Unicode MS" w:cs="Arial Unicode MS"/>
        </w:rPr>
        <w:t xml:space="preserve"> (Tienda) </w:t>
      </w:r>
    </w:p>
    <w:p w:rsidR="00EC377E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Responsable de Apertura y Cierre de Sucursal, área de Caja, Almacén, inventarios, Activo fijo, personal, seguridad y mantenimiento del inmueble.</w:t>
      </w:r>
    </w:p>
    <w:p w:rsidR="00EC377E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</w:rPr>
      </w:pPr>
      <w:r w:rsidRPr="00AE5FA4">
        <w:rPr>
          <w:rFonts w:ascii="Arial Unicode MS" w:eastAsia="Arial Unicode MS" w:hAnsi="Arial Unicode MS" w:cs="Arial Unicode MS"/>
          <w:b/>
        </w:rPr>
        <w:t>Actividades realizadas</w:t>
      </w:r>
      <w:r>
        <w:rPr>
          <w:rFonts w:ascii="Arial Unicode MS" w:eastAsia="Arial Unicode MS" w:hAnsi="Arial Unicode MS" w:cs="Arial Unicode MS"/>
        </w:rPr>
        <w:t>: Ventas, eventos y campañas promocionales, diseño de estrategias para el incremento de las ventas y de esta manera el cumplimiento de la cuota mensual, manejo y control de parámetros de nuestra promesa, retención, atención a clientes, responsable de 7 personas en sucursal.</w:t>
      </w:r>
    </w:p>
    <w:p w:rsidR="00EC377E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Responsable de Modulo Express NEXTEL</w:t>
      </w:r>
    </w:p>
    <w:p w:rsidR="00EC377E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lastRenderedPageBreak/>
        <w:t xml:space="preserve">01 de Julio 2013 – a 10 de </w:t>
      </w:r>
      <w:r w:rsidR="00E63EE7">
        <w:rPr>
          <w:rFonts w:ascii="Arial Unicode MS" w:eastAsia="Arial Unicode MS" w:hAnsi="Arial Unicode MS" w:cs="Arial Unicode MS"/>
        </w:rPr>
        <w:t>diciembre</w:t>
      </w:r>
      <w:r>
        <w:rPr>
          <w:rFonts w:ascii="Arial Unicode MS" w:eastAsia="Arial Unicode MS" w:hAnsi="Arial Unicode MS" w:cs="Arial Unicode MS"/>
        </w:rPr>
        <w:t xml:space="preserve"> del 2014</w:t>
      </w:r>
    </w:p>
    <w:p w:rsidR="00EC377E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Atención a clientes, caja y Servicio &amp; Reparación.</w:t>
      </w:r>
    </w:p>
    <w:p w:rsidR="00EC377E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Apertura y cierre de Sucursal, Control de papelería, Aclaración de dudas, solución de problemas, análisis de cuentas, manejo de caja chica, cobros, reparación de equipos de 2 vías, programación, control y manejo de inventarios</w:t>
      </w:r>
    </w:p>
    <w:p w:rsidR="00EC377E" w:rsidRPr="00EE331D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  <w:u w:val="single"/>
        </w:rPr>
      </w:pPr>
      <w:r w:rsidRPr="00EE331D">
        <w:rPr>
          <w:rFonts w:ascii="Arial Unicode MS" w:eastAsia="Arial Unicode MS" w:hAnsi="Arial Unicode MS" w:cs="Arial Unicode MS"/>
          <w:u w:val="single"/>
        </w:rPr>
        <w:t>Libertad Servicios Financieros</w:t>
      </w:r>
    </w:p>
    <w:p w:rsidR="00EC377E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01 de Julio del 2012 al 01 de Julio del 2013</w:t>
      </w:r>
    </w:p>
    <w:p w:rsidR="00EC377E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Asesor Financiero: análisis y captura de créditos, apertura de cuentas, aclaración de saldos, apoyo en dotación de ATM y entrega de efectivo a Empresa de traslado de valores.</w:t>
      </w:r>
    </w:p>
    <w:p w:rsidR="00EC377E" w:rsidRPr="00EE331D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  <w:u w:val="single"/>
        </w:rPr>
      </w:pPr>
      <w:r w:rsidRPr="00EE331D">
        <w:rPr>
          <w:rFonts w:ascii="Arial Unicode MS" w:eastAsia="Arial Unicode MS" w:hAnsi="Arial Unicode MS" w:cs="Arial Unicode MS"/>
          <w:u w:val="single"/>
        </w:rPr>
        <w:t>Maxcom Telecomunicaciones SAB de CV</w:t>
      </w:r>
    </w:p>
    <w:p w:rsidR="00EC377E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01 de junio del 2011al 01 Julio del 2012</w:t>
      </w:r>
    </w:p>
    <w:p w:rsidR="00EC377E" w:rsidRPr="00FA7F47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</w:rPr>
      </w:pPr>
      <w:r w:rsidRPr="00FA7F47">
        <w:rPr>
          <w:rFonts w:ascii="Arial Unicode MS" w:eastAsia="Arial Unicode MS" w:hAnsi="Arial Unicode MS" w:cs="Arial Unicode MS"/>
        </w:rPr>
        <w:t>Responsable de Sucursal</w:t>
      </w:r>
      <w:r>
        <w:rPr>
          <w:rFonts w:ascii="Arial Unicode MS" w:eastAsia="Arial Unicode MS" w:hAnsi="Arial Unicode MS" w:cs="Arial Unicode MS"/>
        </w:rPr>
        <w:t xml:space="preserve">, </w:t>
      </w:r>
      <w:r w:rsidRPr="00FA7F47">
        <w:rPr>
          <w:rFonts w:ascii="Arial Unicode MS" w:eastAsia="Arial Unicode MS" w:hAnsi="Arial Unicode MS" w:cs="Arial Unicode MS"/>
        </w:rPr>
        <w:t xml:space="preserve">Apertura y Cierre de </w:t>
      </w:r>
      <w:r>
        <w:rPr>
          <w:rFonts w:ascii="Arial Unicode MS" w:eastAsia="Arial Unicode MS" w:hAnsi="Arial Unicode MS" w:cs="Arial Unicode MS"/>
        </w:rPr>
        <w:t>sucursal, responsable de caja,</w:t>
      </w:r>
      <w:r w:rsidRPr="00FA7F47">
        <w:rPr>
          <w:rFonts w:ascii="Arial Unicode MS" w:eastAsia="Arial Unicode MS" w:hAnsi="Arial Unicode MS" w:cs="Arial Unicode MS"/>
        </w:rPr>
        <w:t xml:space="preserve"> fondo</w:t>
      </w:r>
      <w:r>
        <w:rPr>
          <w:rFonts w:ascii="Arial Unicode MS" w:eastAsia="Arial Unicode MS" w:hAnsi="Arial Unicode MS" w:cs="Arial Unicode MS"/>
        </w:rPr>
        <w:t xml:space="preserve"> fijo y entrega a guarda valores. R</w:t>
      </w:r>
      <w:r w:rsidRPr="00FA7F47">
        <w:rPr>
          <w:rFonts w:ascii="Arial Unicode MS" w:eastAsia="Arial Unicode MS" w:hAnsi="Arial Unicode MS" w:cs="Arial Unicode MS"/>
        </w:rPr>
        <w:t>esponsable de Atención a Clie</w:t>
      </w:r>
      <w:r>
        <w:rPr>
          <w:rFonts w:ascii="Arial Unicode MS" w:eastAsia="Arial Unicode MS" w:hAnsi="Arial Unicode MS" w:cs="Arial Unicode MS"/>
        </w:rPr>
        <w:t>ntes, control de inventarios, apoyo y capacitación del equipo de ventas (10 personas)</w:t>
      </w:r>
    </w:p>
    <w:p w:rsidR="00EC377E" w:rsidRPr="00EE331D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  <w:u w:val="single"/>
        </w:rPr>
      </w:pPr>
      <w:r w:rsidRPr="00EE331D">
        <w:rPr>
          <w:rFonts w:ascii="Arial Unicode MS" w:eastAsia="Arial Unicode MS" w:hAnsi="Arial Unicode MS" w:cs="Arial Unicode MS"/>
          <w:u w:val="single"/>
        </w:rPr>
        <w:t xml:space="preserve">BANCO AHORRO FAMSA </w:t>
      </w:r>
    </w:p>
    <w:p w:rsidR="00EC377E" w:rsidRPr="00FA7F47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</w:rPr>
      </w:pPr>
      <w:r w:rsidRPr="00FA7F47">
        <w:rPr>
          <w:rFonts w:ascii="Arial Unicode MS" w:eastAsia="Arial Unicode MS" w:hAnsi="Arial Unicode MS" w:cs="Arial Unicode MS"/>
        </w:rPr>
        <w:t>31 de diciembre del 2010 al 01 junio del 2011</w:t>
      </w:r>
    </w:p>
    <w:p w:rsidR="00EC377E" w:rsidRPr="00FA7F47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Análisis y captura de créditos, </w:t>
      </w:r>
      <w:r w:rsidRPr="00FA7F47">
        <w:rPr>
          <w:rFonts w:ascii="Arial Unicode MS" w:eastAsia="Arial Unicode MS" w:hAnsi="Arial Unicode MS" w:cs="Arial Unicode MS"/>
        </w:rPr>
        <w:t>Captación, Responsable de Apertura y Cierre</w:t>
      </w:r>
      <w:r>
        <w:rPr>
          <w:rFonts w:ascii="Arial Unicode MS" w:eastAsia="Arial Unicode MS" w:hAnsi="Arial Unicode MS" w:cs="Arial Unicode MS"/>
        </w:rPr>
        <w:t xml:space="preserve"> de sucursal</w:t>
      </w:r>
      <w:r w:rsidRPr="00FA7F47">
        <w:rPr>
          <w:rFonts w:ascii="Arial Unicode MS" w:eastAsia="Arial Unicode MS" w:hAnsi="Arial Unicode MS" w:cs="Arial Unicode MS"/>
        </w:rPr>
        <w:t>, control de Bóveda, Dotación a Cajeros,</w:t>
      </w:r>
      <w:r>
        <w:rPr>
          <w:rFonts w:ascii="Arial Unicode MS" w:eastAsia="Arial Unicode MS" w:hAnsi="Arial Unicode MS" w:cs="Arial Unicode MS"/>
        </w:rPr>
        <w:t xml:space="preserve"> apoyo al área de cajas,</w:t>
      </w:r>
      <w:r w:rsidRPr="00FA7F47">
        <w:rPr>
          <w:rFonts w:ascii="Arial Unicode MS" w:eastAsia="Arial Unicode MS" w:hAnsi="Arial Unicode MS" w:cs="Arial Unicode MS"/>
        </w:rPr>
        <w:t xml:space="preserve"> revisión de movimientos Diarios.</w:t>
      </w:r>
    </w:p>
    <w:p w:rsidR="00EC377E" w:rsidRPr="00FA7F47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  <w:u w:val="single"/>
        </w:rPr>
      </w:pPr>
      <w:r w:rsidRPr="00FA7F47">
        <w:rPr>
          <w:rFonts w:ascii="Arial Unicode MS" w:eastAsia="Arial Unicode MS" w:hAnsi="Arial Unicode MS" w:cs="Arial Unicode MS"/>
          <w:u w:val="single"/>
        </w:rPr>
        <w:t>Radio móvil DIPSA S.A de C.V (TELCEL)</w:t>
      </w:r>
    </w:p>
    <w:p w:rsidR="00EC377E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</w:rPr>
      </w:pPr>
      <w:r w:rsidRPr="00FA7F47">
        <w:rPr>
          <w:rFonts w:ascii="Arial Unicode MS" w:eastAsia="Arial Unicode MS" w:hAnsi="Arial Unicode MS" w:cs="Arial Unicode MS"/>
        </w:rPr>
        <w:t>01 de noviembre del 2007 – 18 de diciembre del 2009</w:t>
      </w:r>
    </w:p>
    <w:p w:rsidR="00EC377E" w:rsidRPr="00FA7F47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</w:rPr>
      </w:pPr>
      <w:r w:rsidRPr="00FA7F47">
        <w:rPr>
          <w:rFonts w:ascii="Arial Unicode MS" w:eastAsia="Arial Unicode MS" w:hAnsi="Arial Unicode MS" w:cs="Arial Unicode MS"/>
        </w:rPr>
        <w:lastRenderedPageBreak/>
        <w:t xml:space="preserve">Asesor de Servicio a Clientes en Centro de Atención a Clientes Telcel San Luis Potosí I </w:t>
      </w:r>
    </w:p>
    <w:p w:rsidR="00EC377E" w:rsidRPr="00FA7F47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</w:rPr>
      </w:pPr>
      <w:r w:rsidRPr="00FA7F47">
        <w:rPr>
          <w:rFonts w:ascii="Arial Unicode MS" w:eastAsia="Arial Unicode MS" w:hAnsi="Arial Unicode MS" w:cs="Arial Unicode MS"/>
        </w:rPr>
        <w:t>Actividades realizadas: Atención, solución de problemas y ventas a clientes masivos y líneas corporativas, revisión de expedientes (Mesa de Control), control administrativo, recepción y almacén.</w:t>
      </w:r>
    </w:p>
    <w:p w:rsidR="00EC377E" w:rsidRPr="00FA7F47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  <w:color w:val="000000"/>
          <w:u w:val="single"/>
        </w:rPr>
      </w:pPr>
      <w:r w:rsidRPr="00FA7F47">
        <w:rPr>
          <w:rFonts w:ascii="Arial Unicode MS" w:eastAsia="Arial Unicode MS" w:hAnsi="Arial Unicode MS" w:cs="Arial Unicode MS"/>
          <w:color w:val="000000"/>
          <w:u w:val="single"/>
        </w:rPr>
        <w:t>Instituto Mexicano del Seguro Social</w:t>
      </w:r>
    </w:p>
    <w:p w:rsidR="00EC377E" w:rsidRPr="00FA7F47" w:rsidRDefault="00EC377E" w:rsidP="00EC377E">
      <w:pPr>
        <w:pStyle w:val="Sangradetextonormal"/>
        <w:spacing w:line="360" w:lineRule="auto"/>
        <w:ind w:left="0" w:firstLine="0"/>
        <w:rPr>
          <w:rFonts w:ascii="Arial Unicode MS" w:eastAsia="Arial Unicode MS" w:hAnsi="Arial Unicode MS" w:cs="Arial Unicode MS"/>
          <w:color w:val="000000"/>
          <w:sz w:val="22"/>
          <w:szCs w:val="22"/>
        </w:rPr>
      </w:pPr>
      <w:r w:rsidRPr="00FA7F47">
        <w:rPr>
          <w:rFonts w:ascii="Arial Unicode MS" w:eastAsia="Arial Unicode MS" w:hAnsi="Arial Unicode MS" w:cs="Arial Unicode MS"/>
          <w:color w:val="000000"/>
          <w:sz w:val="22"/>
          <w:szCs w:val="22"/>
        </w:rPr>
        <w:t xml:space="preserve">01 de Julio del 2004 al 31 de diciembre del 2006. </w:t>
      </w:r>
    </w:p>
    <w:p w:rsidR="00EC377E" w:rsidRPr="00FA7F47" w:rsidRDefault="00EC377E" w:rsidP="00EC377E">
      <w:pPr>
        <w:pStyle w:val="Sangradetextonormal"/>
        <w:spacing w:line="360" w:lineRule="auto"/>
        <w:ind w:left="0" w:firstLine="0"/>
        <w:rPr>
          <w:rFonts w:ascii="Arial Unicode MS" w:eastAsia="Arial Unicode MS" w:hAnsi="Arial Unicode MS" w:cs="Arial Unicode MS"/>
          <w:color w:val="000000"/>
          <w:sz w:val="22"/>
          <w:szCs w:val="22"/>
        </w:rPr>
      </w:pPr>
      <w:r w:rsidRPr="00FA7F47">
        <w:rPr>
          <w:rFonts w:ascii="Arial Unicode MS" w:eastAsia="Arial Unicode MS" w:hAnsi="Arial Unicode MS" w:cs="Arial Unicode MS"/>
          <w:color w:val="000000"/>
          <w:sz w:val="22"/>
          <w:szCs w:val="22"/>
        </w:rPr>
        <w:t xml:space="preserve">Promotor y Responsable del programa Firma Digital IDSE “IMSS Desde su Empresa” </w:t>
      </w:r>
    </w:p>
    <w:p w:rsidR="00EC377E" w:rsidRPr="00FA7F47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  <w:color w:val="000000"/>
        </w:rPr>
      </w:pPr>
      <w:r w:rsidRPr="00FA7F47">
        <w:rPr>
          <w:rFonts w:ascii="Arial Unicode MS" w:eastAsia="Arial Unicode MS" w:hAnsi="Arial Unicode MS" w:cs="Arial Unicode MS"/>
          <w:color w:val="000000"/>
        </w:rPr>
        <w:t xml:space="preserve">Ejecutor del departamento de Afiliación-Vigencia </w:t>
      </w:r>
    </w:p>
    <w:p w:rsidR="00EC377E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  <w:color w:val="000000"/>
        </w:rPr>
      </w:pPr>
      <w:r w:rsidRPr="00FA7F47">
        <w:rPr>
          <w:rFonts w:ascii="Arial Unicode MS" w:eastAsia="Arial Unicode MS" w:hAnsi="Arial Unicode MS" w:cs="Arial Unicode MS"/>
          <w:color w:val="000000"/>
        </w:rPr>
        <w:t xml:space="preserve">Visitador en el departamento de auditoria a patrones </w:t>
      </w:r>
      <w:bookmarkStart w:id="1" w:name="_Toc100568483"/>
      <w:bookmarkStart w:id="2" w:name="_Toc101969660"/>
      <w:bookmarkStart w:id="3" w:name="_Toc101969758"/>
    </w:p>
    <w:p w:rsidR="00EC377E" w:rsidRPr="00EC377E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  <w:b/>
          <w:color w:val="000000"/>
          <w:lang w:val="es-ES"/>
        </w:rPr>
      </w:pPr>
      <w:r w:rsidRPr="00EC377E">
        <w:rPr>
          <w:rFonts w:ascii="Arial Unicode MS" w:eastAsia="Arial Unicode MS" w:hAnsi="Arial Unicode MS" w:cs="Arial Unicode MS"/>
          <w:b/>
          <w:color w:val="000000"/>
          <w:lang w:val="es-ES"/>
        </w:rPr>
        <w:t>IDIOMAS</w:t>
      </w:r>
      <w:bookmarkEnd w:id="1"/>
      <w:bookmarkEnd w:id="2"/>
      <w:bookmarkEnd w:id="3"/>
    </w:p>
    <w:p w:rsidR="00EC377E" w:rsidRPr="00FA7F47" w:rsidRDefault="00EC377E" w:rsidP="00EC377E">
      <w:pPr>
        <w:spacing w:line="360" w:lineRule="auto"/>
        <w:jc w:val="both"/>
        <w:rPr>
          <w:rFonts w:ascii="Arial Unicode MS" w:eastAsia="Arial Unicode MS" w:hAnsi="Arial Unicode MS" w:cs="Arial Unicode MS"/>
        </w:rPr>
      </w:pPr>
      <w:r w:rsidRPr="00FA7F47">
        <w:rPr>
          <w:rFonts w:ascii="Arial Unicode MS" w:eastAsia="Arial Unicode MS" w:hAnsi="Arial Unicode MS" w:cs="Arial Unicode MS"/>
          <w:color w:val="000000"/>
        </w:rPr>
        <w:t>Ingles 70</w:t>
      </w:r>
      <w:r>
        <w:rPr>
          <w:rFonts w:ascii="Arial Unicode MS" w:eastAsia="Arial Unicode MS" w:hAnsi="Arial Unicode MS" w:cs="Arial Unicode MS"/>
          <w:color w:val="000000"/>
        </w:rPr>
        <w:t>%</w:t>
      </w:r>
    </w:p>
    <w:p w:rsidR="00EC377E" w:rsidRDefault="00EC377E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EC377E" w:rsidSect="00EC377E">
      <w:pgSz w:w="11906" w:h="16838"/>
      <w:pgMar w:top="1440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037AC1"/>
    <w:rsid w:val="00043009"/>
    <w:rsid w:val="000674E3"/>
    <w:rsid w:val="000A587E"/>
    <w:rsid w:val="000F0261"/>
    <w:rsid w:val="001D36C5"/>
    <w:rsid w:val="001D50CF"/>
    <w:rsid w:val="0029756D"/>
    <w:rsid w:val="002C0382"/>
    <w:rsid w:val="002F4598"/>
    <w:rsid w:val="003762CC"/>
    <w:rsid w:val="003A245F"/>
    <w:rsid w:val="003B510E"/>
    <w:rsid w:val="00423707"/>
    <w:rsid w:val="00496BB5"/>
    <w:rsid w:val="004A5189"/>
    <w:rsid w:val="004C4B01"/>
    <w:rsid w:val="005F2433"/>
    <w:rsid w:val="00677F49"/>
    <w:rsid w:val="00737374"/>
    <w:rsid w:val="00773C94"/>
    <w:rsid w:val="00795299"/>
    <w:rsid w:val="007E7D95"/>
    <w:rsid w:val="008771DC"/>
    <w:rsid w:val="008F056E"/>
    <w:rsid w:val="00981FF8"/>
    <w:rsid w:val="009A3920"/>
    <w:rsid w:val="009C1242"/>
    <w:rsid w:val="00A76992"/>
    <w:rsid w:val="00A81FFE"/>
    <w:rsid w:val="00AF2322"/>
    <w:rsid w:val="00B55D2A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  <w:rsid w:val="00E63EE7"/>
    <w:rsid w:val="00EC3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423707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23707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23707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423707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423707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423707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423707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423707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423707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237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4237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42370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42370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4237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4237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42370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42370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42370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42370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42370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423707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42370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423707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423707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423707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423707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423707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423707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23707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23707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423707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423707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423707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423707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423707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423707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Normal"/>
    <w:link w:val="SangradetextonormalCar"/>
    <w:semiHidden/>
    <w:rsid w:val="00EC377E"/>
    <w:pPr>
      <w:spacing w:after="0" w:line="240" w:lineRule="auto"/>
      <w:ind w:left="708" w:firstLine="348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EC377E"/>
    <w:rPr>
      <w:rFonts w:ascii="Times New Roman" w:eastAsia="Times New Roman" w:hAnsi="Times New Roman" w:cs="Times New Roman"/>
      <w:sz w:val="24"/>
      <w:szCs w:val="24"/>
      <w:lang w:val="es-MX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41</TotalTime>
  <Pages>3</Pages>
  <Words>450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9</cp:revision>
  <dcterms:created xsi:type="dcterms:W3CDTF">2018-11-08T02:02:00Z</dcterms:created>
  <dcterms:modified xsi:type="dcterms:W3CDTF">2018-11-17T19:39:00Z</dcterms:modified>
</cp:coreProperties>
</file>