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FC5D3E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  <w:bookmarkStart w:id="0" w:name="_GoBack"/>
      <w:bookmarkEnd w:id="0"/>
    </w:p>
    <w:p w:rsidR="000B32F5" w:rsidRPr="00C4699E" w:rsidRDefault="000B32F5" w:rsidP="000B32F5">
      <w:pPr>
        <w:rPr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 xml:space="preserve">. 2008-2012. Actualmente cuento </w:t>
      </w:r>
      <w:proofErr w:type="gramStart"/>
      <w:r w:rsidRPr="00C4699E">
        <w:rPr>
          <w:rFonts w:ascii="Arial" w:hAnsi="Arial" w:cs="Arial"/>
          <w:bCs/>
          <w:sz w:val="24"/>
          <w:szCs w:val="24"/>
        </w:rPr>
        <w:t>con  la</w:t>
      </w:r>
      <w:proofErr w:type="gramEnd"/>
      <w:r w:rsidRPr="00C4699E">
        <w:rPr>
          <w:rFonts w:ascii="Arial" w:hAnsi="Arial" w:cs="Arial"/>
          <w:bCs/>
          <w:sz w:val="24"/>
          <w:szCs w:val="24"/>
        </w:rPr>
        <w:t xml:space="preserve"> carta pasante de dicha Licenciatura en la que acredita mis estudios con título y cédula en proceso en  trámite por la institución.</w:t>
      </w:r>
    </w:p>
    <w:p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</w:t>
      </w:r>
      <w:proofErr w:type="gramStart"/>
      <w:r w:rsidRPr="00C4699E">
        <w:rPr>
          <w:rFonts w:ascii="Arial" w:hAnsi="Arial"/>
          <w:sz w:val="24"/>
          <w:szCs w:val="24"/>
        </w:rPr>
        <w:t>Septiembre</w:t>
      </w:r>
      <w:proofErr w:type="gramEnd"/>
      <w:r w:rsidRPr="00C4699E">
        <w:rPr>
          <w:rFonts w:ascii="Arial" w:hAnsi="Arial"/>
          <w:sz w:val="24"/>
          <w:szCs w:val="24"/>
        </w:rPr>
        <w:t xml:space="preserve"> 2017)</w:t>
      </w:r>
    </w:p>
    <w:p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proofErr w:type="gramEnd"/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spellStart"/>
      <w:r w:rsidRPr="00C4699E">
        <w:rPr>
          <w:rFonts w:ascii="Arial" w:hAnsi="Arial"/>
          <w:sz w:val="24"/>
          <w:szCs w:val="24"/>
        </w:rPr>
        <w:t>ConstanciaenParticipación</w:t>
      </w:r>
      <w:proofErr w:type="spellEnd"/>
      <w:r w:rsidRPr="00C4699E">
        <w:rPr>
          <w:rFonts w:ascii="Arial" w:hAnsi="Arial"/>
          <w:sz w:val="24"/>
          <w:szCs w:val="24"/>
        </w:rPr>
        <w:t xml:space="preserve"> en el curso de “Gestión y Políticas </w:t>
      </w:r>
      <w:proofErr w:type="spellStart"/>
      <w:r w:rsidRPr="00C4699E">
        <w:rPr>
          <w:rFonts w:ascii="Arial" w:hAnsi="Arial"/>
          <w:sz w:val="24"/>
          <w:szCs w:val="24"/>
        </w:rPr>
        <w:t>Publicas</w:t>
      </w:r>
      <w:proofErr w:type="spellEnd"/>
      <w:r w:rsidRPr="00C4699E">
        <w:rPr>
          <w:rFonts w:ascii="Arial" w:hAnsi="Arial"/>
          <w:sz w:val="24"/>
          <w:szCs w:val="24"/>
        </w:rPr>
        <w:t>” realizado en la Universidad Intercultural de san Luis Potosí, Campus Tancanhuitz en el mes de diciembre de 2017.</w:t>
      </w: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Cuentos y Leyendas </w:t>
      </w:r>
      <w:proofErr w:type="spellStart"/>
      <w:r w:rsidRPr="00C4699E">
        <w:rPr>
          <w:rFonts w:ascii="Arial" w:hAnsi="Arial" w:cs="Arial"/>
          <w:i/>
          <w:sz w:val="24"/>
          <w:szCs w:val="24"/>
        </w:rPr>
        <w:t>Tènek</w:t>
      </w:r>
      <w:proofErr w:type="spellEnd"/>
      <w:r w:rsidRPr="00C4699E">
        <w:rPr>
          <w:rFonts w:ascii="Arial" w:hAnsi="Arial" w:cs="Arial"/>
          <w:i/>
          <w:sz w:val="24"/>
          <w:szCs w:val="24"/>
        </w:rPr>
        <w:t>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curso de TALLER DE VIDEOGRABACION, TRANSCRIPCION Y TRADUCCION DE MATERIALES DE MATERIALES GRABADOS EN LENGUA TENEK, EN LA UNIVERSIDAD DE TANCANHUITZ </w:t>
      </w: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BlahaPfelier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UNAM Yucatán y DR. Clifton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Pye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Universidad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de  Kansas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Estados Unidos.  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Realización del plan de Desarrollo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Moyotla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Asesoría a Jóvenes de la Escuela Preparatoria Por Cooperación # 8 Francisco I Madero, ubicada en el municipio de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Huehuetlan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Servicio Social en la SAGARPA, CADER 01 Tancanhuitz, S.L.P (2012) A cargo del Ing. Manuel Demetrio Morín Pérez, con motivo de acreditar mi servicio social de carrera con un periodo de seis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meses  (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>480 horas).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</w:t>
      </w:r>
      <w:proofErr w:type="gramStart"/>
      <w:r w:rsidRPr="00C4699E">
        <w:rPr>
          <w:rFonts w:ascii="Arial" w:hAnsi="Arial" w:cs="Arial"/>
          <w:b/>
          <w:bCs/>
          <w:iCs/>
          <w:sz w:val="24"/>
          <w:szCs w:val="24"/>
        </w:rPr>
        <w:t>).-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Tampamolón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S.L.P.  responsable en dar seguimiento en aspecto Organizativo, administrativo y Operativo a 9 proyectos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Productivos  de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Panadería, Crías de Aves de Postura, Cría - engorda de cerdos y Producción de Piloncillo Granulado.</w:t>
      </w:r>
    </w:p>
    <w:p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Ccdi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7"/>
  </w:num>
  <w:num w:numId="4">
    <w:abstractNumId w:val="15"/>
  </w:num>
  <w:num w:numId="5">
    <w:abstractNumId w:val="9"/>
  </w:num>
  <w:num w:numId="6">
    <w:abstractNumId w:val="10"/>
  </w:num>
  <w:num w:numId="7">
    <w:abstractNumId w:val="16"/>
  </w:num>
  <w:num w:numId="8">
    <w:abstractNumId w:val="6"/>
  </w:num>
  <w:num w:numId="9">
    <w:abstractNumId w:val="8"/>
  </w:num>
  <w:num w:numId="10">
    <w:abstractNumId w:val="12"/>
  </w:num>
  <w:num w:numId="11">
    <w:abstractNumId w:val="3"/>
  </w:num>
  <w:num w:numId="12">
    <w:abstractNumId w:val="11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B32F5"/>
    <w:rsid w:val="002148F5"/>
    <w:rsid w:val="00276F39"/>
    <w:rsid w:val="003762CC"/>
    <w:rsid w:val="003B510E"/>
    <w:rsid w:val="005F2433"/>
    <w:rsid w:val="00677F49"/>
    <w:rsid w:val="007E7D95"/>
    <w:rsid w:val="009A3920"/>
    <w:rsid w:val="00A15094"/>
    <w:rsid w:val="00AF2322"/>
    <w:rsid w:val="00C4699E"/>
    <w:rsid w:val="00D046FB"/>
    <w:rsid w:val="00E333E1"/>
    <w:rsid w:val="00FC5D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4535A7-6F62-4B86-975F-D879D5DBD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407BC-8225-4750-B28A-388D35C93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3</Pages>
  <Words>940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Aracely Martinez Martinez</cp:lastModifiedBy>
  <cp:revision>7</cp:revision>
  <dcterms:created xsi:type="dcterms:W3CDTF">2018-11-08T00:56:00Z</dcterms:created>
  <dcterms:modified xsi:type="dcterms:W3CDTF">2019-11-04T17:53:00Z</dcterms:modified>
</cp:coreProperties>
</file>