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bookmarkStart w:id="0" w:name="_GoBack"/>
      <w:bookmarkEnd w:id="0"/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:rsidR="002F0966" w:rsidRDefault="002F0966" w:rsidP="005F2433">
      <w:pPr>
        <w:rPr>
          <w:rFonts w:ascii="Arial" w:hAnsi="Arial" w:cs="Arial"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sz w:val="24"/>
          <w:szCs w:val="24"/>
        </w:rPr>
      </w:pPr>
    </w:p>
    <w:p w:rsidR="0021559A" w:rsidRDefault="0021559A" w:rsidP="005F2433">
      <w:pPr>
        <w:rPr>
          <w:rFonts w:ascii="Arial" w:hAnsi="Arial" w:cs="Arial"/>
          <w:sz w:val="24"/>
          <w:szCs w:val="24"/>
        </w:rPr>
      </w:pPr>
    </w:p>
    <w:p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21559A"/>
    <w:rsid w:val="002B53C2"/>
    <w:rsid w:val="002F0966"/>
    <w:rsid w:val="005F2433"/>
    <w:rsid w:val="00633E77"/>
    <w:rsid w:val="00677F49"/>
    <w:rsid w:val="009A3920"/>
    <w:rsid w:val="00A3245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6E524-078B-4EBE-8A8F-12C5B4EE1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7</cp:revision>
  <dcterms:created xsi:type="dcterms:W3CDTF">2018-11-08T00:46:00Z</dcterms:created>
  <dcterms:modified xsi:type="dcterms:W3CDTF">2018-11-17T18:11:00Z</dcterms:modified>
</cp:coreProperties>
</file>