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677F49" w:rsidRDefault="00677F49" w:rsidP="005F2433">
      <w:pPr>
        <w:rPr>
          <w:rFonts w:ascii="Arial" w:hAnsi="Arial" w:cs="Arial"/>
          <w:b/>
          <w:sz w:val="24"/>
        </w:rPr>
      </w:pP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>
        <w:rPr>
          <w:rFonts w:ascii="Arial" w:hAnsi="Arial" w:cs="Arial"/>
          <w:sz w:val="24"/>
          <w:szCs w:val="24"/>
        </w:rPr>
        <w:t xml:space="preserve">HUGO ENRIQUE SANCHEZ </w:t>
      </w:r>
      <w:r w:rsidR="00910192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UNA</w:t>
      </w: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CARGO:</w:t>
      </w:r>
      <w:r>
        <w:rPr>
          <w:rFonts w:ascii="Arial" w:hAnsi="Arial" w:cs="Arial"/>
          <w:sz w:val="24"/>
          <w:szCs w:val="24"/>
        </w:rPr>
        <w:t xml:space="preserve"> DIRECCION DE DEPORTES</w:t>
      </w:r>
    </w:p>
    <w:p w:rsidR="00910192" w:rsidRDefault="00910192" w:rsidP="00581CD8">
      <w:pPr>
        <w:spacing w:line="480" w:lineRule="auto"/>
        <w:rPr>
          <w:rFonts w:ascii="Arial" w:hAnsi="Arial" w:cs="Arial"/>
          <w:sz w:val="24"/>
          <w:szCs w:val="24"/>
        </w:rPr>
      </w:pP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ESCOLARIDAD MAXIMA:</w:t>
      </w:r>
      <w:r>
        <w:rPr>
          <w:rFonts w:ascii="Arial" w:hAnsi="Arial" w:cs="Arial"/>
          <w:sz w:val="24"/>
          <w:szCs w:val="24"/>
        </w:rPr>
        <w:t xml:space="preserve"> LIC. EN EDUCACION PRIMARIA (TITULADO)</w:t>
      </w:r>
    </w:p>
    <w:p w:rsidR="00910192" w:rsidRDefault="00910192" w:rsidP="00581CD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EXPERIENCIA LABORAL:</w:t>
      </w:r>
      <w:r>
        <w:rPr>
          <w:rFonts w:ascii="Arial" w:hAnsi="Arial" w:cs="Arial"/>
          <w:sz w:val="24"/>
          <w:szCs w:val="24"/>
        </w:rPr>
        <w:t xml:space="preserve"> 1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7 AÑOS DE DOCENTE FRENTE A GRUPO EN EDUCACION PRIMARIA</w:t>
      </w: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ÚLTIMO EMPLEO:</w:t>
      </w:r>
      <w:r>
        <w:rPr>
          <w:rFonts w:ascii="Arial" w:hAnsi="Arial" w:cs="Arial"/>
          <w:sz w:val="24"/>
          <w:szCs w:val="24"/>
        </w:rPr>
        <w:t xml:space="preserve"> DOCENTE EN EDUCACION PRIMARIA </w:t>
      </w: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FECHA DE INICIO EN EL EMPLEO:</w:t>
      </w:r>
      <w:r>
        <w:rPr>
          <w:rFonts w:ascii="Arial" w:hAnsi="Arial" w:cs="Arial"/>
          <w:sz w:val="24"/>
          <w:szCs w:val="24"/>
        </w:rPr>
        <w:t xml:space="preserve"> 1° DE SEPTIEMBRE DE 2001</w:t>
      </w: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INSTITUCION O EMPRESA:</w:t>
      </w:r>
      <w:r>
        <w:rPr>
          <w:rFonts w:ascii="Arial" w:hAnsi="Arial" w:cs="Arial"/>
          <w:sz w:val="24"/>
          <w:szCs w:val="24"/>
        </w:rPr>
        <w:t xml:space="preserve"> ESC. PRIM. “INDEPENDENCIA” DE CHUNUNTZEN 2, HUEHUETLAN, S.L.P.</w:t>
      </w: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PUESTO DESEMPEÑADO:</w:t>
      </w:r>
      <w:r>
        <w:rPr>
          <w:rFonts w:ascii="Arial" w:hAnsi="Arial" w:cs="Arial"/>
          <w:sz w:val="24"/>
          <w:szCs w:val="24"/>
        </w:rPr>
        <w:t xml:space="preserve"> DOCENTE FRENTE A GRUPO EN TURNO MATUTINO</w:t>
      </w:r>
    </w:p>
    <w:p w:rsidR="00581CD8" w:rsidRPr="00DB77F7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CAMPO DE EXPERIENCIA:</w:t>
      </w:r>
      <w:r>
        <w:rPr>
          <w:rFonts w:ascii="Arial" w:hAnsi="Arial" w:cs="Arial"/>
          <w:sz w:val="24"/>
          <w:szCs w:val="24"/>
        </w:rPr>
        <w:t xml:space="preserve"> LA DOCE</w:t>
      </w:r>
      <w:r w:rsidR="00077AD7">
        <w:rPr>
          <w:rFonts w:ascii="Arial" w:hAnsi="Arial" w:cs="Arial"/>
          <w:sz w:val="24"/>
          <w:szCs w:val="24"/>
        </w:rPr>
        <w:t>NCIA</w:t>
      </w:r>
      <w:r>
        <w:rPr>
          <w:rFonts w:ascii="Arial" w:hAnsi="Arial" w:cs="Arial"/>
          <w:sz w:val="24"/>
          <w:szCs w:val="24"/>
        </w:rPr>
        <w:t xml:space="preserve"> CON LA NIÑEZ</w:t>
      </w:r>
    </w:p>
    <w:p w:rsidR="00581CD8" w:rsidRPr="005F2433" w:rsidRDefault="00581CD8" w:rsidP="005F2433">
      <w:pPr>
        <w:rPr>
          <w:rFonts w:ascii="Arial" w:hAnsi="Arial" w:cs="Arial"/>
          <w:b/>
          <w:sz w:val="24"/>
          <w:szCs w:val="24"/>
        </w:rPr>
      </w:pPr>
    </w:p>
    <w:sectPr w:rsidR="00581CD8" w:rsidRPr="005F2433" w:rsidSect="00E0641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043009"/>
    <w:rsid w:val="000674E3"/>
    <w:rsid w:val="00077AD7"/>
    <w:rsid w:val="002F4598"/>
    <w:rsid w:val="003762CC"/>
    <w:rsid w:val="003B510E"/>
    <w:rsid w:val="00581CD8"/>
    <w:rsid w:val="005F2433"/>
    <w:rsid w:val="00677F49"/>
    <w:rsid w:val="007E7D95"/>
    <w:rsid w:val="00910192"/>
    <w:rsid w:val="009A3920"/>
    <w:rsid w:val="00AF2322"/>
    <w:rsid w:val="00BE3587"/>
    <w:rsid w:val="00C22CA7"/>
    <w:rsid w:val="00C249ED"/>
    <w:rsid w:val="00CB78B3"/>
    <w:rsid w:val="00D046FB"/>
    <w:rsid w:val="00E064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E0641B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0641B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0641B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0641B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E0641B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E0641B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E0641B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E0641B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E0641B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0641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E064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E0641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E0641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E0641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E0641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E0641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E0641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E0641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E0641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E0641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E0641B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E0641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E0641B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E0641B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E0641B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E0641B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E0641B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E0641B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0641B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0641B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E0641B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E0641B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E0641B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E0641B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E0641B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E0641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79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5</cp:revision>
  <dcterms:created xsi:type="dcterms:W3CDTF">2018-11-08T01:09:00Z</dcterms:created>
  <dcterms:modified xsi:type="dcterms:W3CDTF">2018-11-17T18:50:00Z</dcterms:modified>
</cp:coreProperties>
</file>