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677F49" w:rsidRDefault="00143B33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ABEL HERNANDEZ PERALES</w:t>
      </w:r>
    </w:p>
    <w:p w:rsidR="00EA5409" w:rsidRDefault="00EA5409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</w:t>
      </w:r>
      <w:r w:rsidR="00163A08">
        <w:rPr>
          <w:rFonts w:ascii="Arial" w:hAnsi="Arial" w:cs="Arial"/>
          <w:b/>
          <w:sz w:val="24"/>
          <w:szCs w:val="24"/>
        </w:rPr>
        <w:t xml:space="preserve"> DIRECTOR DE </w:t>
      </w:r>
      <w:r>
        <w:rPr>
          <w:rFonts w:ascii="Arial" w:hAnsi="Arial" w:cs="Arial"/>
          <w:b/>
          <w:sz w:val="24"/>
          <w:szCs w:val="24"/>
        </w:rPr>
        <w:t>FOMENTO AGROPECUARIO</w:t>
      </w:r>
    </w:p>
    <w:p w:rsidR="00143B33" w:rsidRDefault="00143B33" w:rsidP="00DB4D61">
      <w:pPr>
        <w:jc w:val="center"/>
        <w:rPr>
          <w:rFonts w:ascii="Arial" w:hAnsi="Arial" w:cs="Arial"/>
          <w:b/>
          <w:sz w:val="24"/>
          <w:szCs w:val="24"/>
        </w:rPr>
      </w:pPr>
    </w:p>
    <w:p w:rsidR="00143B33" w:rsidRDefault="00143B33" w:rsidP="00DB4D61">
      <w:pPr>
        <w:jc w:val="center"/>
        <w:rPr>
          <w:rFonts w:ascii="Arial" w:hAnsi="Arial" w:cs="Arial"/>
          <w:b/>
          <w:sz w:val="24"/>
          <w:szCs w:val="24"/>
        </w:rPr>
      </w:pPr>
    </w:p>
    <w:p w:rsidR="00143B33" w:rsidRDefault="00356C77" w:rsidP="00143B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  <w:r w:rsidR="00143B33">
        <w:rPr>
          <w:rFonts w:ascii="Arial" w:hAnsi="Arial" w:cs="Arial"/>
          <w:b/>
          <w:sz w:val="24"/>
          <w:szCs w:val="24"/>
        </w:rPr>
        <w:t>:</w:t>
      </w:r>
    </w:p>
    <w:p w:rsidR="00143B33" w:rsidRPr="00143B33" w:rsidRDefault="00143B33" w:rsidP="00356C7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356C77">
        <w:rPr>
          <w:rFonts w:ascii="Arial" w:hAnsi="Arial" w:cs="Arial"/>
          <w:b/>
          <w:sz w:val="24"/>
          <w:szCs w:val="24"/>
          <w:lang w:val="es-MX"/>
        </w:rPr>
        <w:t xml:space="preserve">HUICHIHUAYAN: </w:t>
      </w:r>
      <w:r w:rsidRPr="00143B33">
        <w:rPr>
          <w:rFonts w:ascii="Arial" w:hAnsi="Arial" w:cs="Arial"/>
          <w:b/>
          <w:sz w:val="24"/>
          <w:szCs w:val="24"/>
        </w:rPr>
        <w:t xml:space="preserve">PREPARATORIA INCORPORADA EN LA UNIVERSIDAD DE </w:t>
      </w:r>
      <w:r>
        <w:rPr>
          <w:rFonts w:ascii="Arial" w:hAnsi="Arial" w:cs="Arial"/>
          <w:b/>
          <w:sz w:val="24"/>
          <w:szCs w:val="24"/>
        </w:rPr>
        <w:t xml:space="preserve">LA </w:t>
      </w:r>
      <w:r w:rsidRPr="00143B33">
        <w:rPr>
          <w:rFonts w:ascii="Arial" w:hAnsi="Arial" w:cs="Arial"/>
          <w:b/>
          <w:sz w:val="24"/>
          <w:szCs w:val="24"/>
        </w:rPr>
        <w:t>AUTONOMA DE SAN LUIS POTOSI.</w:t>
      </w:r>
    </w:p>
    <w:p w:rsidR="00143B33" w:rsidRDefault="00143B33" w:rsidP="00143B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  </w:t>
      </w:r>
      <w:r>
        <w:rPr>
          <w:rFonts w:ascii="Arial" w:hAnsi="Arial" w:cs="Arial"/>
          <w:b/>
          <w:sz w:val="24"/>
          <w:szCs w:val="24"/>
        </w:rPr>
        <w:t>2000 – 2002</w:t>
      </w:r>
      <w:bookmarkStart w:id="0" w:name="_GoBack"/>
      <w:bookmarkEnd w:id="0"/>
    </w:p>
    <w:p w:rsidR="00143B33" w:rsidRDefault="00143B33" w:rsidP="00143B33">
      <w:pPr>
        <w:rPr>
          <w:rFonts w:ascii="Arial" w:hAnsi="Arial" w:cs="Arial"/>
          <w:b/>
          <w:sz w:val="24"/>
          <w:szCs w:val="24"/>
        </w:rPr>
      </w:pPr>
    </w:p>
    <w:p w:rsidR="00143B33" w:rsidRDefault="00143B33" w:rsidP="00143B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</w:t>
      </w:r>
    </w:p>
    <w:p w:rsidR="00356C77" w:rsidRPr="00356C77" w:rsidRDefault="00356C77" w:rsidP="00356C7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TAMAZUNCHALE. INE, CARGO: CAPCITADOR ASISTENTE: 2000 / 2003 / Y 2006</w:t>
      </w:r>
    </w:p>
    <w:p w:rsidR="00143B33" w:rsidRPr="00143B33" w:rsidRDefault="00143B33" w:rsidP="00143B33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VISION MUNDIAL</w:t>
      </w:r>
      <w:r w:rsidR="000B7AC8">
        <w:rPr>
          <w:rFonts w:ascii="Arial" w:hAnsi="Arial" w:cs="Arial"/>
          <w:b/>
          <w:sz w:val="24"/>
          <w:szCs w:val="24"/>
        </w:rPr>
        <w:t>, TANCANHUITZ</w:t>
      </w:r>
      <w:r>
        <w:rPr>
          <w:rFonts w:ascii="Arial" w:hAnsi="Arial" w:cs="Arial"/>
          <w:b/>
          <w:sz w:val="24"/>
          <w:szCs w:val="24"/>
        </w:rPr>
        <w:t>:      16/AGOSTO/2006 – 30/SEPTIEMBRE/2013</w:t>
      </w:r>
    </w:p>
    <w:p w:rsidR="00143B33" w:rsidRDefault="00143B33" w:rsidP="00143B33">
      <w:pPr>
        <w:rPr>
          <w:rFonts w:ascii="Arial" w:hAnsi="Arial" w:cs="Arial"/>
          <w:b/>
          <w:sz w:val="24"/>
          <w:szCs w:val="24"/>
        </w:rPr>
      </w:pPr>
    </w:p>
    <w:p w:rsidR="00143B33" w:rsidRDefault="00143B33" w:rsidP="00143B33">
      <w:pPr>
        <w:rPr>
          <w:rFonts w:ascii="Arial" w:hAnsi="Arial" w:cs="Arial"/>
          <w:b/>
          <w:sz w:val="24"/>
          <w:szCs w:val="24"/>
        </w:rPr>
      </w:pPr>
    </w:p>
    <w:p w:rsidR="00DB4D61" w:rsidRDefault="00DB4D61" w:rsidP="00DB4D61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DB4D61" w:rsidSect="003466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85F62"/>
    <w:multiLevelType w:val="hybridMultilevel"/>
    <w:tmpl w:val="85C68C7C"/>
    <w:lvl w:ilvl="0" w:tplc="BBE6F14C">
      <w:start w:val="2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8300E"/>
    <w:multiLevelType w:val="hybridMultilevel"/>
    <w:tmpl w:val="08DC4C14"/>
    <w:lvl w:ilvl="0" w:tplc="080A0001">
      <w:start w:val="201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661A3"/>
    <w:multiLevelType w:val="hybridMultilevel"/>
    <w:tmpl w:val="DF2AFC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215E6"/>
    <w:multiLevelType w:val="hybridMultilevel"/>
    <w:tmpl w:val="6854E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B7AC8"/>
    <w:rsid w:val="00143B33"/>
    <w:rsid w:val="00163A08"/>
    <w:rsid w:val="003466D1"/>
    <w:rsid w:val="00356C77"/>
    <w:rsid w:val="003762CC"/>
    <w:rsid w:val="003B510E"/>
    <w:rsid w:val="00466D29"/>
    <w:rsid w:val="005F2433"/>
    <w:rsid w:val="00677F49"/>
    <w:rsid w:val="006C58F6"/>
    <w:rsid w:val="007774D1"/>
    <w:rsid w:val="007E7D95"/>
    <w:rsid w:val="009A3920"/>
    <w:rsid w:val="00AF2322"/>
    <w:rsid w:val="00BE3587"/>
    <w:rsid w:val="00C249ED"/>
    <w:rsid w:val="00D046FB"/>
    <w:rsid w:val="00D81DC2"/>
    <w:rsid w:val="00DB4D61"/>
    <w:rsid w:val="00E301F8"/>
    <w:rsid w:val="00EA5409"/>
    <w:rsid w:val="00FA2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D3469"/>
  <w15:docId w15:val="{A722A9E4-3588-4F83-89C0-1E2019B3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466D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466D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466D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466D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466D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466D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466D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466D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466D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4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466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466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466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466D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466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466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466D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466D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466D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466D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466D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466D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466D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466D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466D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466D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466D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466D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466D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466D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466D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466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93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Aracely Martinez Martinez</cp:lastModifiedBy>
  <cp:revision>15</cp:revision>
  <dcterms:created xsi:type="dcterms:W3CDTF">2018-11-08T00:59:00Z</dcterms:created>
  <dcterms:modified xsi:type="dcterms:W3CDTF">2019-11-04T21:11:00Z</dcterms:modified>
</cp:coreProperties>
</file>