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DEL CONSEJO DE LA JUDICATURA DEL PODER</w:t>
      </w:r>
      <w:r w:rsidR="001D01F4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="001A5C7C">
        <w:rPr>
          <w:rFonts w:ascii="Arial" w:eastAsiaTheme="minorHAnsi" w:hAnsi="Arial" w:cs="Arial"/>
          <w:b/>
          <w:kern w:val="0"/>
          <w:lang w:eastAsia="en-US" w:bidi="ar-SA"/>
        </w:rPr>
        <w:t>JUDICIAL DEL ESTADO DEL MES DE AGOSTO</w:t>
      </w:r>
      <w:bookmarkStart w:id="0" w:name="_GoBack"/>
      <w:bookmarkEnd w:id="0"/>
      <w:r w:rsidR="00CB46C8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DE DOS MIL DIECINUEVE,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/>
  <w:attachedTemplate r:id="rId1"/>
  <w:defaultTabStop w:val="708"/>
  <w:hyphenationZone w:val="425"/>
  <w:evenAndOddHeaders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212BE"/>
    <w:rsid w:val="000312F3"/>
    <w:rsid w:val="000E0927"/>
    <w:rsid w:val="000E3AA9"/>
    <w:rsid w:val="000E5D28"/>
    <w:rsid w:val="00115C8C"/>
    <w:rsid w:val="00130E40"/>
    <w:rsid w:val="0015351C"/>
    <w:rsid w:val="00161D6B"/>
    <w:rsid w:val="001A5C7C"/>
    <w:rsid w:val="001D01F4"/>
    <w:rsid w:val="001E21A6"/>
    <w:rsid w:val="00215609"/>
    <w:rsid w:val="00244C02"/>
    <w:rsid w:val="00250563"/>
    <w:rsid w:val="002E29FD"/>
    <w:rsid w:val="002E4EDA"/>
    <w:rsid w:val="00307797"/>
    <w:rsid w:val="0034387A"/>
    <w:rsid w:val="00383326"/>
    <w:rsid w:val="003C5CD2"/>
    <w:rsid w:val="003F24B1"/>
    <w:rsid w:val="0040327B"/>
    <w:rsid w:val="004153A4"/>
    <w:rsid w:val="004356F3"/>
    <w:rsid w:val="004624C1"/>
    <w:rsid w:val="004817BF"/>
    <w:rsid w:val="00495992"/>
    <w:rsid w:val="004A06F2"/>
    <w:rsid w:val="004B5EC7"/>
    <w:rsid w:val="004D0F89"/>
    <w:rsid w:val="005161F6"/>
    <w:rsid w:val="0052787D"/>
    <w:rsid w:val="00621A75"/>
    <w:rsid w:val="006415DD"/>
    <w:rsid w:val="00654422"/>
    <w:rsid w:val="006558CE"/>
    <w:rsid w:val="006754DF"/>
    <w:rsid w:val="00694F45"/>
    <w:rsid w:val="0069527B"/>
    <w:rsid w:val="0071552C"/>
    <w:rsid w:val="00726259"/>
    <w:rsid w:val="007360B5"/>
    <w:rsid w:val="007458B9"/>
    <w:rsid w:val="00752774"/>
    <w:rsid w:val="007602E5"/>
    <w:rsid w:val="008902B3"/>
    <w:rsid w:val="008B6420"/>
    <w:rsid w:val="008D2987"/>
    <w:rsid w:val="008E14AD"/>
    <w:rsid w:val="0093412D"/>
    <w:rsid w:val="009F6DE5"/>
    <w:rsid w:val="00A228D6"/>
    <w:rsid w:val="00A45852"/>
    <w:rsid w:val="00A51E0A"/>
    <w:rsid w:val="00A81D6C"/>
    <w:rsid w:val="00AD283B"/>
    <w:rsid w:val="00AD42C1"/>
    <w:rsid w:val="00AD591D"/>
    <w:rsid w:val="00B32476"/>
    <w:rsid w:val="00B70609"/>
    <w:rsid w:val="00BF4D46"/>
    <w:rsid w:val="00C51379"/>
    <w:rsid w:val="00C71CA9"/>
    <w:rsid w:val="00C73EE7"/>
    <w:rsid w:val="00C846B1"/>
    <w:rsid w:val="00CB1442"/>
    <w:rsid w:val="00CB46C8"/>
    <w:rsid w:val="00CC3CB9"/>
    <w:rsid w:val="00D015F4"/>
    <w:rsid w:val="00D2135A"/>
    <w:rsid w:val="00DB0402"/>
    <w:rsid w:val="00DE0FD3"/>
    <w:rsid w:val="00E25759"/>
    <w:rsid w:val="00E6147E"/>
    <w:rsid w:val="00E64B61"/>
    <w:rsid w:val="00E93E3F"/>
    <w:rsid w:val="00EB401A"/>
    <w:rsid w:val="00EE2162"/>
    <w:rsid w:val="00F64A1E"/>
    <w:rsid w:val="00F85F5C"/>
    <w:rsid w:val="00FC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241</TotalTime>
  <Pages>1</Pages>
  <Words>58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23</cp:revision>
  <cp:lastPrinted>2019-05-02T18:35:00Z</cp:lastPrinted>
  <dcterms:created xsi:type="dcterms:W3CDTF">2018-10-18T16:51:00Z</dcterms:created>
  <dcterms:modified xsi:type="dcterms:W3CDTF">2019-09-03T17:46:00Z</dcterms:modified>
</cp:coreProperties>
</file>