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  <w:bookmarkStart w:id="0" w:name="_GoBack"/>
      <w:bookmarkEnd w:id="0"/>
    </w:p>
    <w:p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:rsidR="00AA163D" w:rsidRPr="00AA163D" w:rsidRDefault="006B4DDC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2007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190CE8"/>
    <w:rsid w:val="0022684E"/>
    <w:rsid w:val="003B510E"/>
    <w:rsid w:val="004A5BF7"/>
    <w:rsid w:val="005F2433"/>
    <w:rsid w:val="00677F49"/>
    <w:rsid w:val="006B4DDC"/>
    <w:rsid w:val="00744CE1"/>
    <w:rsid w:val="007E7D95"/>
    <w:rsid w:val="00883B2A"/>
    <w:rsid w:val="009A3920"/>
    <w:rsid w:val="00AA163D"/>
    <w:rsid w:val="00C62816"/>
    <w:rsid w:val="00CD04E0"/>
    <w:rsid w:val="00D046FB"/>
    <w:rsid w:val="00DF4DD3"/>
    <w:rsid w:val="00ED3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82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10</cp:revision>
  <dcterms:created xsi:type="dcterms:W3CDTF">2018-11-08T00:48:00Z</dcterms:created>
  <dcterms:modified xsi:type="dcterms:W3CDTF">2018-11-23T00:44:00Z</dcterms:modified>
</cp:coreProperties>
</file>